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7A2B8F6" w14:textId="77777777" w:rsidR="00A050F9" w:rsidRDefault="00EF7000" w:rsidP="00A050F9">
      <w:pPr>
        <w:sectPr w:rsidR="00A050F9">
          <w:headerReference w:type="default" r:id="rId7"/>
          <w:footerReference w:type="default" r:id="rId8"/>
          <w:headerReference w:type="first" r:id="rId9"/>
          <w:pgSz w:w="12240" w:h="15840"/>
          <w:pgMar w:top="720" w:right="720" w:bottom="720" w:left="720" w:header="720" w:footer="720" w:gutter="0"/>
          <w:cols w:space="720"/>
          <w:titlePg/>
        </w:sectPr>
      </w:pPr>
      <w:r>
        <w:rPr>
          <w:noProof/>
        </w:rPr>
        <w:pict w14:anchorId="738A3136">
          <v:shapetype id="_x0000_t202" coordsize="21600,21600" o:spt="202" path="m0,0l0,21600,21600,21600,21600,0xe">
            <v:stroke joinstyle="miter"/>
            <v:path gradientshapeok="t" o:connecttype="rect"/>
          </v:shapetype>
          <v:shape id="_x0000_s1098" type="#_x0000_t202" style="position:absolute;margin-left:42.5pt;margin-top:612pt;width:312.5pt;height:2in;z-index:251703808;mso-wrap-edited:f;mso-position-horizontal-relative:page;mso-position-vertical-relative:page" wrapcoords="0 0 21600 0 21600 21600 0 21600 0 0" mv:complextextbox="1" filled="f" stroked="f">
            <v:fill o:detectmouseclick="t"/>
            <v:textbox inset=",7.2pt,,7.2pt">
              <w:txbxContent>
                <w:p w14:paraId="0EEC02D5" w14:textId="77777777" w:rsidR="0081220D" w:rsidRPr="00EF7000" w:rsidRDefault="0081220D">
                  <w:pPr>
                    <w:rPr>
                      <w:b/>
                      <w:color w:val="18348A" w:themeColor="accent1"/>
                    </w:rPr>
                  </w:pPr>
                  <w:r w:rsidRPr="00EF7000">
                    <w:rPr>
                      <w:b/>
                      <w:color w:val="18348A" w:themeColor="accent1"/>
                    </w:rPr>
                    <w:t>Coping Mechanisms</w:t>
                  </w:r>
                </w:p>
                <w:p w14:paraId="0F355EDA" w14:textId="77777777" w:rsidR="0081220D" w:rsidRPr="00EF7000" w:rsidRDefault="0081220D" w:rsidP="00EF7000">
                  <w:pPr>
                    <w:rPr>
                      <w:lang w:val="en-AU"/>
                    </w:rPr>
                  </w:pPr>
                  <w:r w:rsidRPr="00EF7000">
                    <w:t>Young people need to develop personal coping mechanisms and alter their perspective of the stressors that affect them</w:t>
                  </w:r>
                  <w:r>
                    <w:t xml:space="preserve">. </w:t>
                  </w:r>
                  <w:r>
                    <w:rPr>
                      <w:lang w:val="en-AU"/>
                    </w:rPr>
                    <w:t>AIHW report</w:t>
                  </w:r>
                  <w:r w:rsidRPr="00EF7000">
                    <w:rPr>
                      <w:i/>
                      <w:iCs/>
                      <w:lang w:val="en-AU"/>
                    </w:rPr>
                    <w:t xml:space="preserve"> </w:t>
                  </w:r>
                  <w:r w:rsidRPr="00EF7000">
                    <w:rPr>
                      <w:lang w:val="en-AU"/>
                    </w:rPr>
                    <w:t xml:space="preserve">indicated that </w:t>
                  </w:r>
                  <w:r w:rsidRPr="00EF7000">
                    <w:rPr>
                      <w:b/>
                      <w:bCs/>
                      <w:lang w:val="en-AU"/>
                    </w:rPr>
                    <w:t>one in five male and one in 10 females aged 18 to 24 years were found to have a substance (alcohol/drug) use disorder</w:t>
                  </w:r>
                  <w:r w:rsidRPr="00EF7000">
                    <w:rPr>
                      <w:lang w:val="en-AU"/>
                    </w:rPr>
                    <w:t xml:space="preserve">. Combined with the high frequency of mental illness and youth suicide, this indicates that </w:t>
                  </w:r>
                  <w:r w:rsidRPr="00EF7000">
                    <w:rPr>
                      <w:b/>
                      <w:bCs/>
                      <w:u w:val="single"/>
                      <w:lang w:val="en-AU"/>
                    </w:rPr>
                    <w:t>not</w:t>
                  </w:r>
                  <w:r w:rsidRPr="00EF7000">
                    <w:rPr>
                      <w:lang w:val="en-AU"/>
                    </w:rPr>
                    <w:t xml:space="preserve"> all young people are coping with life.</w:t>
                  </w:r>
                </w:p>
                <w:p w14:paraId="0D8490E3" w14:textId="77777777" w:rsidR="0081220D" w:rsidRDefault="0081220D"/>
              </w:txbxContent>
            </v:textbox>
            <w10:wrap type="through"/>
          </v:shape>
        </w:pict>
      </w:r>
      <w:r>
        <w:rPr>
          <w:noProof/>
        </w:rPr>
        <w:pict w14:anchorId="178ED7A3">
          <v:shape id="Text Box 148" o:spid="_x0000_s1082" type="#_x0000_t202" style="position:absolute;margin-left:373.45pt;margin-top:564.75pt;width:171.7pt;height:36pt;z-index:251644416;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" filled="f" fillcolor="#b3cfff" stroked="f" strokecolor="#b3cfff" strokeweight="1.5pt">
            <v:fill color2="#3f80cd" focus="100%" type="gradient">
              <o:fill v:ext="view" type="gradientUnscaled"/>
            </v:fill>
            <v:textbox inset=",0,,0">
              <w:txbxContent>
                <w:p w14:paraId="63CCE937" w14:textId="77777777" w:rsidR="0081220D" w:rsidRPr="009963A4" w:rsidRDefault="0081220D" w:rsidP="00A050F9">
                  <w:pPr>
                    <w:pStyle w:val="Boxheading-large"/>
                    <w:rPr>
                      <w:sz w:val="36"/>
                      <w:szCs w:val="36"/>
                    </w:rPr>
                  </w:pPr>
                  <w:r w:rsidRPr="009963A4">
                    <w:rPr>
                      <w:sz w:val="36"/>
                      <w:szCs w:val="36"/>
                    </w:rPr>
                    <w:t>Key Facts</w:t>
                  </w:r>
                </w:p>
              </w:txbxContent>
            </v:textbox>
            <w10:wrap anchorx="page" anchory="page"/>
          </v:shape>
        </w:pict>
      </w:r>
      <w:r>
        <w:rPr>
          <w:noProof/>
        </w:rPr>
        <w:pict w14:anchorId="5DF334CC">
          <v:shape id="Text Box 51" o:spid="_x0000_s1078" type="#_x0000_t202" style="position:absolute;margin-left:355pt;margin-top:583.4pt;width:187.15pt;height:151.2pt;z-index:251643392;visibility:visible;mso-wrap-edited:f;mso-wrap-distance-left:9pt;mso-wrap-distance-top:0;mso-wrap-distance-right:9pt;mso-wrap-distance-bottom:0;mso-position-horizontal-relative:page;mso-position-vertical-relative:page;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" mv:complextextbox="1" o:allowincell="f" filled="f" fillcolor="#b3cfff" stroked="f" strokecolor="#b3cfff" strokeweight="1.5pt">
            <v:fill color2="#3f80cd" focus="100%" type="gradient">
              <o:fill v:ext="view" type="gradientUnscaled"/>
            </v:fill>
            <v:textbox inset="3.6pt,,3.6pt">
              <w:txbxContent>
                <w:p w14:paraId="0F808672" w14:textId="77777777" w:rsidR="0081220D" w:rsidRPr="008978DC" w:rsidRDefault="0081220D" w:rsidP="009963A4">
                  <w:pPr>
                    <w:pStyle w:val="Boxtext-large"/>
                    <w:numPr>
                      <w:ilvl w:val="0"/>
                      <w:numId w:val="13"/>
                    </w:numPr>
                    <w:jc w:val="left"/>
                    <w:rPr>
                      <w:sz w:val="22"/>
                      <w:szCs w:val="22"/>
                    </w:rPr>
                  </w:pPr>
                  <w:r w:rsidRPr="008978DC">
                    <w:rPr>
                      <w:sz w:val="22"/>
                      <w:szCs w:val="22"/>
                    </w:rPr>
                    <w:t>In 2007, 25% of young people had a mental disorder (ABS)</w:t>
                  </w:r>
                </w:p>
                <w:p w14:paraId="50B27AA3" w14:textId="77777777" w:rsidR="0081220D" w:rsidRPr="008978DC" w:rsidRDefault="0081220D" w:rsidP="009963A4">
                  <w:pPr>
                    <w:pStyle w:val="Boxtext-large"/>
                    <w:numPr>
                      <w:ilvl w:val="0"/>
                      <w:numId w:val="13"/>
                    </w:numPr>
                    <w:jc w:val="left"/>
                    <w:rPr>
                      <w:sz w:val="22"/>
                      <w:szCs w:val="22"/>
                    </w:rPr>
                  </w:pPr>
                  <w:r w:rsidRPr="008978DC">
                    <w:rPr>
                      <w:sz w:val="22"/>
                      <w:szCs w:val="22"/>
                    </w:rPr>
                    <w:t>Young women were more likely than young men to have a mental disorder</w:t>
                  </w:r>
                </w:p>
                <w:p w14:paraId="6A179408" w14:textId="77777777" w:rsidR="0081220D" w:rsidRPr="008978DC" w:rsidRDefault="0081220D" w:rsidP="009963A4">
                  <w:pPr>
                    <w:pStyle w:val="Boxtext-large"/>
                    <w:numPr>
                      <w:ilvl w:val="0"/>
                      <w:numId w:val="13"/>
                    </w:numPr>
                    <w:jc w:val="left"/>
                    <w:rPr>
                      <w:sz w:val="22"/>
                      <w:szCs w:val="22"/>
                    </w:rPr>
                  </w:pPr>
                  <w:r w:rsidRPr="008978DC">
                    <w:rPr>
                      <w:sz w:val="22"/>
                      <w:szCs w:val="22"/>
                    </w:rPr>
                    <w:t>Young people with a mental disorder were 5 times more likely to misuse drugs compared to those without a disorder</w:t>
                  </w:r>
                </w:p>
              </w:txbxContent>
            </v:textbox>
            <w10:wrap type="tight" anchorx="page" anchory="page"/>
          </v:shape>
        </w:pict>
      </w:r>
      <w:r>
        <w:rPr>
          <w:noProof/>
        </w:rPr>
        <w:pict w14:anchorId="563D52DF">
          <v:group id="Group 47" o:spid="_x0000_s1079" style="position:absolute;margin-left:355pt;margin-top:553.6pt;width:202.65pt;height:190.8pt;z-index:251636224;mso-position-horizontal-relative:page;mso-position-vertical-relative:page" coordorigin="6980,10984" coordsize="4053,3780" wrapcoords="-80 0 -80 21429 21600 21429 21600 0 -8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">
            <v:rect id="Rectangle 45" o:spid="_x0000_s1080" style="position:absolute;left:6980;top:10984;width:4053;height:37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M/b5xAAA&#10;ANwAAAAPAAAAZHJzL2Rvd25yZXYueG1sRI9Pi8IwFMTvgt8hPMGbTV23otUoZUEQ9iD+O3h7NM+2&#10;u81LaaLWb28WFjwOM/MbZrnuTC3u1LrKsoJxFIMgzq2uuFBwOm5GMxDOI2usLZOCJzlYr/q9Jaba&#10;PnhP94MvRICwS1FB6X2TSunykgy6yDbEwbva1qAPsi2kbvER4KaWH3E8lQYrDgslNvRVUv57uBkF&#10;52aX7avxJKuL5Nv8JH520Z+5UsNBly1AeOr8O/zf3moF8ziBvzPhCMjV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zP2+cQAAADcAAAADwAAAAAAAAAAAAAAAACXAgAAZHJzL2Rv&#10;d25yZXYueG1sUEsFBgAAAAAEAAQA9QAAAIgDAAAAAA==&#10;" fillcolor="#5870bb" stroked="f" strokecolor="#b3cfff" strokeweight="1.5pt">
              <v:shadow opacity="42597f" mv:blur="38100f" offset="0,2pt"/>
              <v:textbox inset=",7.2pt,,7.2pt"/>
            </v:rect>
            <v:rect id="Rectangle 46" o:spid="_x0000_s1081" style="position:absolute;left:7119;top:11110;width:3776;height:35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sLYYwQAA&#10;ANwAAAAPAAAAZHJzL2Rvd25yZXYueG1sRI/fasIwFMbvB75DOIJ3M3GCzGoUEQZ6Z10f4NAc02Jz&#10;Uptoq0+/DAa7/Pj+/PjW28E14kFdqD1rmE0VCOLSm5qthuL76/0TRIjIBhvPpOFJAbab0dsaM+N7&#10;zulxjlakEQ4ZaqhibDMpQ1mRwzD1LXHyLr5zGJPsrDQd9mncNfJDqYV0WHMiVNjSvqLyer67BJlb&#10;/xpCkd+C2+fqaE/FrT9pPRkPuxWISEP8D/+1D0bDUi3g90w6AnL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7C2GMEAAADcAAAADwAAAAAAAAAAAAAAAACXAgAAZHJzL2Rvd25y&#10;ZXYueG1sUEsFBgAAAAAEAAQA9QAAAIUDAAAAAA==&#10;" filled="f" fillcolor="#5870bb" strokecolor="white" strokeweight="1pt">
              <v:shadow opacity="42597f" mv:blur="38100f" offset="0,2pt"/>
              <o:lock v:ext="edit" aspectratio="t"/>
              <v:textbox inset=",7.2pt,,7.2pt"/>
            </v:rect>
            <w10:wrap type="tight" anchorx="page" anchory="page"/>
          </v:group>
        </w:pict>
      </w:r>
      <w:r>
        <w:rPr>
          <w:noProof/>
        </w:rPr>
        <w:pict w14:anchorId="09A109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97" type="#_x0000_t75" style="position:absolute;margin-left:42.5pt;margin-top:509.5pt;width:299.95pt;height:110.5pt;z-index:251702784;visibility:visible;mso-wrap-style:square;mso-wrap-edited:f;mso-width-percent:0;mso-height-percent:0;mso-wrap-distance-left:9pt;mso-wrap-distance-top:0;mso-wrap-distance-right:9pt;mso-wrap-distance-bottom:0;mso-position-horizontal-relative:page;mso-position-vertical-relative:page;mso-width-percent:0;mso-height-percent:0;mso-width-relative:page;mso-height-relative:page" wrapcoords="0 440 324 2791 0 3820 216 7493 216 19248 0 20424 21384 20424 21384 19983 13122 19248 14580 17191 14580 16897 14850 14546 14094 12342 14742 12048 16362 10579 16362 9844 18252 9697 20682 8522 20682 7053 16470 5142 15768 5142 21330 4408 21384 3526 15228 2791 16686 2644 21384 1028 21384 440 0 440">
            <v:imagedata r:id="rId10" o:title=""/>
            <w10:wrap type="through" anchorx="page" anchory="page"/>
          </v:shape>
        </w:pict>
      </w:r>
      <w:r>
        <w:rPr>
          <w:noProof/>
        </w:rPr>
        <w:pict w14:anchorId="0205DB68">
          <v:group id="_x0000_s1100" style="position:absolute;margin-left:46.75pt;margin-top:493pt;width:259.25pt;height:31pt;z-index:251695616;mso-position-horizontal-relative:page;mso-position-vertical-relative:page" coordsize="20000,20000" wrapcoords="0 0 21600 0 21600 21600 0 21600 0 0" mv:complextextbox="1">
            <o:lock v:ext="edit" ungrouping="t"/>
            <v:shape id="Text Box 737" o:spid="_x0000_s1101" type="#_x0000_t202" style="position:absolute;width:20000;height:20000;visibility:visible;mso-wrap-style:square;mso-wrap-edited:f;mso-wrap-distance-left:9pt;mso-wrap-distance-top:0;mso-wrap-distance-right:9pt;mso-wrap-distance-bottom:0;mso-position-horizontal-relative:pag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" mv:complextextbox="1" filled="f" stroked="f"/>
            <v:shape id="_x0000_s1102" type="#_x0000_t202" style="position:absolute;left:555;top:2323;width:18890;height:9193" filled="f" stroked="f">
              <v:textbox style="mso-next-textbox:#_x0000_s1102" inset="0,0,0,0">
                <w:txbxContent>
                  <w:p w14:paraId="07BB3DFC" w14:textId="77777777" w:rsidR="0081220D" w:rsidRPr="003B08CB" w:rsidRDefault="0081220D">
                    <w:pPr>
                      <w:rPr>
                        <w:b/>
                        <w:color w:val="3B5092"/>
                      </w:rPr>
                    </w:pPr>
                    <w:r w:rsidRPr="003B08CB">
                      <w:rPr>
                        <w:b/>
                        <w:color w:val="3B5092"/>
                      </w:rPr>
                      <w:t>Types of common stressors</w:t>
                    </w:r>
                  </w:p>
                </w:txbxContent>
              </v:textbox>
            </v:shape>
            <w10:wrap type="through" anchorx="page" anchory="page"/>
          </v:group>
        </w:pict>
      </w:r>
      <w:r w:rsidR="003B08CB">
        <w:rPr>
          <w:noProof/>
        </w:rPr>
        <w:pict w14:anchorId="35BEDB41">
          <v:shape id="Text Box 907" o:spid="_x0000_s1095" type="#_x0000_t202" style="position:absolute;margin-left:49.8pt;margin-top:428.85pt;width:248pt;height:60.15pt;z-index:251680256;visibility:visible;mso-wrap-style:square;mso-wrap-edited:f;mso-height-percent:0;mso-wrap-distance-left:9pt;mso-wrap-distance-top:0;mso-wrap-distance-right:9pt;mso-wrap-distance-bottom:0;mso-position-horizontal:absolute;mso-position-horizontal-relative:page;mso-position-vertical:absolute;mso-position-vertical-relative:page;mso-height-percent:0;mso-height-relative:margin;v-text-anchor:top" wrapcoords="-65 0 -65 21330 21665 21330 21665 0 -6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" mv:complextextbox="1" filled="f" strokecolor="#5870bb" strokeweight="1pt">
            <v:textbox>
              <w:txbxContent>
                <w:p w14:paraId="4D209B27" w14:textId="77777777" w:rsidR="0081220D" w:rsidRPr="005F4196" w:rsidRDefault="0081220D" w:rsidP="005F4196">
                  <w:pPr>
                    <w:widowControl w:val="0"/>
                    <w:autoSpaceDE w:val="0"/>
                    <w:autoSpaceDN w:val="0"/>
                    <w:adjustRightInd w:val="0"/>
                    <w:jc w:val="center"/>
                    <w:rPr>
                      <w:rFonts w:ascii="PalatinoLT-Bold" w:hAnsi="PalatinoLT-Bold" w:cs="PalatinoLT-Bold"/>
                      <w:color w:val="000000"/>
                    </w:rPr>
                  </w:pPr>
                  <w:r w:rsidRPr="003B08CB">
                    <w:rPr>
                      <w:b/>
                      <w:color w:val="5870BB"/>
                    </w:rPr>
                    <w:t>Stress</w:t>
                  </w:r>
                  <w:r w:rsidRPr="005F4196">
                    <w:t xml:space="preserve">: </w:t>
                  </w:r>
                  <w:r w:rsidRPr="005F4196">
                    <w:rPr>
                      <w:rFonts w:ascii="PalatinoLT-Bold" w:hAnsi="PalatinoLT-Bold" w:cs="PalatinoLT-Bold"/>
                      <w:color w:val="000000"/>
                    </w:rPr>
                    <w:t>is a physiological or psychological influence that</w:t>
                  </w:r>
                  <w:r>
                    <w:rPr>
                      <w:rFonts w:ascii="PalatinoLT-Bold" w:hAnsi="PalatinoLT-Bold" w:cs="PalatinoLT-Bold"/>
                      <w:color w:val="000000"/>
                    </w:rPr>
                    <w:t xml:space="preserve"> </w:t>
                  </w:r>
                  <w:r w:rsidRPr="005F4196">
                    <w:rPr>
                      <w:rFonts w:ascii="PalatinoLT-Bold" w:hAnsi="PalatinoLT-Bold" w:cs="PalatinoLT-Bold"/>
                      <w:color w:val="000000"/>
                    </w:rPr>
                    <w:t>produces a state of tension in a</w:t>
                  </w:r>
                  <w:r>
                    <w:rPr>
                      <w:rFonts w:ascii="PalatinoLT-Bold" w:hAnsi="PalatinoLT-Bold" w:cs="PalatinoLT-Bold"/>
                      <w:color w:val="000000"/>
                    </w:rPr>
                    <w:t xml:space="preserve"> person.</w:t>
                  </w:r>
                </w:p>
              </w:txbxContent>
            </v:textbox>
            <w10:wrap type="through" anchorx="page" anchory="page"/>
          </v:shape>
        </w:pict>
      </w:r>
      <w:r w:rsidR="003B08CB">
        <w:rPr>
          <w:noProof/>
        </w:rPr>
        <w:pict w14:anchorId="75EE287A">
          <v:shape id="Text Box 18" o:spid="_x0000_s1094" type="#_x0000_t202" style="position:absolute;margin-left:46.7pt;margin-top:377.7pt;width:272.15pt;height:64.15pt;z-index:251629056;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" filled="f" fillcolor="#b3cfff" stroked="f" strokecolor="#b3cfff" strokeweight="1.5pt">
            <v:fill color2="#3f80cd" focus="100%" type="gradient">
              <o:fill v:ext="view" type="gradientUnscaled"/>
            </v:fill>
            <v:textbox inset=",0,,0">
              <w:txbxContent>
                <w:p w14:paraId="4BF06E27" w14:textId="77777777" w:rsidR="0081220D" w:rsidRDefault="0081220D" w:rsidP="00A050F9">
                  <w:pPr>
                    <w:pStyle w:val="Heading2"/>
                  </w:pPr>
                  <w:r w:rsidRPr="00AA14D3">
                    <w:rPr>
                      <w:sz w:val="28"/>
                      <w:szCs w:val="28"/>
                    </w:rPr>
                    <w:t xml:space="preserve">Today, young people appear to be experiencing increasing levels of </w:t>
                  </w:r>
                  <w:r w:rsidRPr="005567D6">
                    <w:rPr>
                      <w:b/>
                      <w:sz w:val="28"/>
                      <w:szCs w:val="28"/>
                    </w:rPr>
                    <w:t>stress</w:t>
                  </w:r>
                  <w:r w:rsidRPr="00AA14D3">
                    <w:rPr>
                      <w:sz w:val="28"/>
                      <w:szCs w:val="28"/>
                    </w:rPr>
                    <w:t xml:space="preserve"> due to factors beyond their control</w:t>
                  </w:r>
                  <w:r>
                    <w:rPr>
                      <w:sz w:val="28"/>
                      <w:szCs w:val="28"/>
                    </w:rPr>
                    <w:t xml:space="preserve">  </w:t>
                  </w:r>
                </w:p>
              </w:txbxContent>
            </v:textbox>
            <w10:wrap type="tight" anchorx="page" anchory="page"/>
          </v:shape>
        </w:pict>
      </w:r>
      <w:r w:rsidR="003B08CB">
        <w:rPr>
          <w:noProof/>
        </w:rPr>
        <w:pict w14:anchorId="4C93B553">
          <v:shape id="Text Box 701" o:spid="_x0000_s1093" type="#_x0000_t202" style="position:absolute;margin-left:46.75pt;margin-top:351.2pt;width:272.15pt;height:58.3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" filled="f" fillcolor="#b3cfff" stroked="f" strokecolor="#b3cfff" strokeweight="1.5pt">
            <v:fill color2="#3f80cd" focus="100%" type="gradient">
              <o:fill v:ext="view" type="gradientUnscaled"/>
            </v:fill>
            <v:textbox inset=",0,,0">
              <w:txbxContent>
                <w:p w14:paraId="69DB8AEC" w14:textId="77777777" w:rsidR="0081220D" w:rsidRDefault="0081220D" w:rsidP="00A050F9">
                  <w:pPr>
                    <w:pStyle w:val="Heading1"/>
                  </w:pPr>
                  <w:r>
                    <w:t>General nature</w:t>
                  </w:r>
                </w:p>
              </w:txbxContent>
            </v:textbox>
            <w10:wrap anchorx="page" anchory="page"/>
          </v:shape>
        </w:pict>
      </w:r>
      <w:r w:rsidR="003B08CB">
        <w:rPr>
          <w:noProof/>
        </w:rPr>
        <w:pict w14:anchorId="59A0054C">
          <v:shape id="_x0000_s1092" type="#_x0000_t75" style="position:absolute;margin-left:328.55pt;margin-top:350.85pt;width:243.35pt;height:191.5pt;z-index:251656704;visibility:visible;mso-wrap-edited:f;mso-height-percent:0;mso-wrap-distance-left:9.35pt;mso-wrap-distance-top:0;mso-wrap-distance-right:9.35pt;mso-wrap-distance-bottom:0;mso-position-horizontal:absolute;mso-position-horizontal-relative:page;mso-position-vertical:absolute;mso-position-vertical-relative:page;mso-height-percent:0;mso-height-relative:margin" wrapcoords="1400 0 1133 0 733 762 400 9825 133 14908 -66 17872 19000 21345 19333 21345 20733 21345 20933 20329 21200 13552 21466 8131 21600 3218 20733 2795 9866 1440 2266 84 1666 0 1400 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">
            <v:stroke o:forcedash="t"/>
            <v:imagedata r:id="rId11" o:title=""/>
            <w10:wrap type="tight" anchorx="page" anchory="page"/>
          </v:shape>
        </w:pict>
      </w:r>
      <w:r w:rsidR="003B08CB">
        <w:rPr>
          <w:noProof/>
        </w:rPr>
        <w:pict w14:anchorId="6AF80DC6">
          <v:shape id="Placeholder" o:spid="_x0000_s1091" type="#_x0000_t75" style="position:absolute;margin-left:43.2pt;margin-top:45.25pt;width:525.6pt;height:182.35pt;z-index:251650560;visibility:visible;mso-wrap-style:square;mso-wrap-distance-left:9pt;mso-wrap-distance-top:0;mso-wrap-distance-right:9pt;mso-wrap-distance-bottom:0;mso-position-horizontal:absolute;mso-position-horizontal-relative:page;mso-position-vertical:absolute;mso-position-vertical-relative:page;mso-width-relative:margin">
            <v:stroke o:forcedash="t"/>
            <v:imagedata r:id="rId12" o:title=""/>
            <w10:wrap type="topAndBottom" anchorx="page" anchory="page"/>
          </v:shape>
        </w:pict>
      </w:r>
      <w:r w:rsidR="003B08CB">
        <w:rPr>
          <w:noProof/>
        </w:rPr>
        <w:pict w14:anchorId="4935449D">
          <v:shape id="Text Box 27" o:spid="_x0000_s1087" type="#_x0000_t202" style="position:absolute;margin-left:364.45pt;margin-top:328.3pt;width:197.75pt;height:17.95pt;z-index:251634176;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" filled="f" fillcolor="#b3cfff" stroked="f" strokecolor="#b3cfff" strokeweight="1.5pt">
            <v:fill color2="#3f80cd" focus="100%" type="gradient">
              <o:fill v:ext="view" type="gradientUnscaled"/>
            </v:fill>
            <v:stroke o:forcedash="t"/>
            <v:textbox inset="0,0,0,0">
              <w:txbxContent>
                <w:p w14:paraId="247DB1FE" w14:textId="77777777" w:rsidR="0081220D" w:rsidRDefault="0081220D" w:rsidP="00A050F9">
                  <w:pPr>
                    <w:pStyle w:val="Date"/>
                  </w:pPr>
                  <w:r>
                    <w:t>[Date]</w:t>
                  </w:r>
                </w:p>
              </w:txbxContent>
            </v:textbox>
            <w10:wrap type="tight" anchorx="page" anchory="page"/>
          </v:shape>
        </w:pict>
      </w:r>
      <w:r w:rsidR="003B08CB">
        <w:rPr>
          <w:noProof/>
        </w:rPr>
        <w:pict w14:anchorId="1B96133A">
          <v:rect id="Rectangle 11" o:spid="_x0000_s1086" style="position:absolute;margin-left:43.2pt;margin-top:268pt;width:525.6pt;height:57.6pt;z-index:251618816;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30 0 -30 21038 21600 21038 21600 0 -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" fillcolor="#18348a" stroked="f" strokecolor="#b3cfff" strokeweight="1.5pt">
            <v:shadow opacity="42597f" mv:blur="38100f" offset="0,2pt"/>
            <v:textbox inset=",0,,0">
              <w:txbxContent>
                <w:p w14:paraId="505F1C8B" w14:textId="77777777" w:rsidR="0081220D" w:rsidRPr="00AA14D3" w:rsidRDefault="0081220D" w:rsidP="00AA14D3">
                  <w:pPr>
                    <w:pStyle w:val="Title"/>
                    <w:spacing w:before="240"/>
                    <w:rPr>
                      <w:sz w:val="52"/>
                    </w:rPr>
                  </w:pPr>
                  <w:r w:rsidRPr="00AA14D3">
                    <w:rPr>
                      <w:sz w:val="52"/>
                    </w:rPr>
                    <w:t>Mental health problems and diseases</w:t>
                  </w:r>
                </w:p>
              </w:txbxContent>
            </v:textbox>
            <w10:wrap type="tight" anchorx="page" anchory="page"/>
          </v:rect>
        </w:pict>
      </w:r>
      <w:r w:rsidR="003B08CB">
        <w:rPr>
          <w:noProof/>
        </w:rPr>
        <w:pict w14:anchorId="676C69E4">
          <v:rect id="Rectangle 10" o:spid="_x0000_s1085" style="position:absolute;margin-left:43.2pt;margin-top:228.9pt;width:525.6pt;height:36pt;z-index:251617792;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30 0 -30 20700 21600 20700 21600 0 -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" fillcolor="#4a4a4a" stroked="f" strokecolor="#b3cfff" strokeweight="1.5pt">
            <v:shadow opacity="42597f" mv:blur="38100f" offset="0,2pt"/>
            <v:textbox inset="14.4pt,7.2pt,14.4pt,7.2pt">
              <w:txbxContent>
                <w:p w14:paraId="2B9FD122" w14:textId="77777777" w:rsidR="0081220D" w:rsidRDefault="0081220D" w:rsidP="00AA14D3">
                  <w:pPr>
                    <w:pStyle w:val="LeadLine"/>
                    <w:jc w:val="left"/>
                  </w:pPr>
                </w:p>
              </w:txbxContent>
            </v:textbox>
            <w10:wrap type="tight" anchorx="page" anchory="page"/>
          </v:rect>
        </w:pict>
      </w:r>
      <w:r w:rsidR="003B08CB">
        <w:rPr>
          <w:noProof/>
        </w:rPr>
        <w:pict w14:anchorId="45273727">
          <v:shape id="Text Box 41" o:spid="_x0000_s1084" type="#_x0000_t202" style="position:absolute;margin-left:49.8pt;margin-top:330pt;width:280.25pt;height:16.9pt;z-index:251635200;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" filled="f" fillcolor="#b3cfff" stroked="f" strokecolor="#b3cfff" strokeweight="1.5pt">
            <v:fill color2="#3f80cd" focus="100%" type="gradient">
              <o:fill v:ext="view" type="gradientUnscaled"/>
            </v:fill>
            <v:textbox inset="0,0,0,0">
              <w:txbxContent>
                <w:p w14:paraId="444ACF22" w14:textId="77777777" w:rsidR="0081220D" w:rsidRDefault="0081220D" w:rsidP="00C57849">
                  <w:pPr>
                    <w:pStyle w:val="Subtitle"/>
                  </w:pPr>
                  <w:r>
                    <w:t>The Health of Young People</w:t>
                  </w:r>
                </w:p>
              </w:txbxContent>
            </v:textbox>
            <w10:wrap type="tight" anchorx="page" anchory="page"/>
          </v:shape>
        </w:pict>
      </w:r>
      <w:r w:rsidR="003B08CB">
        <w:rPr>
          <w:noProof/>
        </w:rPr>
        <w:pict w14:anchorId="0C7BBF85">
          <v:rect id="Rectangle 12" o:spid="_x0000_s1083" style="position:absolute;margin-left:43.2pt;margin-top:328.6pt;width:525.6pt;height:18pt;z-index:251619840;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30 0 -30 19800 21600 19800 21600 0 -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" fillcolor="#ffae00" stroked="f" strokecolor="#b3cfff" strokeweight="1.5pt">
            <v:shadow opacity="42597f" mv:blur="38100f" offset="0,2pt"/>
            <v:textbox inset=",7.2pt,,7.2pt"/>
            <w10:wrap type="tight" anchorx="page" anchory="page"/>
          </v:rect>
        </w:pict>
      </w:r>
      <w:r w:rsidR="00B863B5">
        <w:br w:type="page"/>
      </w:r>
      <w:bookmarkStart w:id="0" w:name="_GoBack"/>
      <w:bookmarkEnd w:id="0"/>
      <w:r w:rsidR="0081220D">
        <w:rPr>
          <w:noProof/>
        </w:rPr>
        <w:lastRenderedPageBreak/>
        <w:pict w14:anchorId="026EF776">
          <v:shape id="_x0000_s1070" type="#_x0000_t75" alt="Description: ::nfc5:42-17983534.jpg" style="position:absolute;margin-left:340.4pt;margin-top:56.55pt;width:240.5pt;height:160.05pt;z-index:251678208;visibility:visible;mso-wrap-edited:f;mso-wrap-distance-left:9.35pt;mso-wrap-distance-top:0;mso-wrap-distance-right:9.35pt;mso-wrap-distance-bottom:0;mso-position-horizontal-relative:page;mso-position-vertical-relative:page" wrapcoords="942 80 740 560 471 9040 67 16720 -67 18560 2758 19200 5315 19360 18908 21360 19244 21360 20994 21360 21128 20560 21600 3920 21398 2400 10228 1200 1951 80 942 8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GQAAAAAFJnaHRsb25nAAACWA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">
            <v:stroke o:forcedash="t"/>
            <v:imagedata r:id="rId13" o:title=""/>
            <w10:wrap type="tight" anchorx="page" anchory="page"/>
          </v:shape>
        </w:pict>
      </w:r>
      <w:r w:rsidR="0081220D">
        <w:rPr>
          <w:noProof/>
        </w:rPr>
        <w:pict w14:anchorId="7618086F">
          <v:shape id="Text Box 213" o:spid="_x0000_s1065" type="#_x0000_t202" style="position:absolute;margin-left:704.65pt;margin-top:271.85pt;width:198pt;height:17.95pt;z-index:251643392;visibility:visible;mso-wrap-style:square;mso-wrap-edited:f;mso-width-percent:0;mso-height-percent:0;mso-wrap-distance-left:9pt;mso-wrap-distance-top:0;mso-wrap-distance-right:9pt;mso-wrap-distance-bottom:0;mso-position-horizontal-relative:page;mso-position-vertical-relative:page;mso-width-percent:0;mso-height-percent:0;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" o:allowincell="f" filled="f" fillcolor="#b3cfff" stroked="f" strokecolor="#b3cfff" strokeweight="1.5pt">
            <v:fill color2="#3f80cd" focus="100%" type="gradient">
              <o:fill v:ext="view" type="gradientUnscaled"/>
            </v:fill>
            <v:stroke o:forcedash="t"/>
            <v:textbox style="mso-next-textbox:#Text Box 213" inset=",0,,0">
              <w:txbxContent>
                <w:p w14:paraId="05DA1BAB" w14:textId="77777777" w:rsidR="0081220D" w:rsidRDefault="0081220D" w:rsidP="00A050F9">
                  <w:pPr>
                    <w:pStyle w:val="Boxheading-small"/>
                  </w:pPr>
                  <w:r w:rsidRPr="00CB746F">
                    <w:t xml:space="preserve">Nunc cursus magna quis </w:t>
                  </w:r>
                </w:p>
              </w:txbxContent>
            </v:textbox>
            <w10:wrap type="tight" anchorx="page" anchory="page"/>
          </v:shape>
        </w:pict>
      </w:r>
      <w:r w:rsidR="0081220D">
        <w:rPr>
          <w:noProof/>
        </w:rPr>
        <w:pict w14:anchorId="13088EBA">
          <v:shape id="_x0000_s1099" type="#_x0000_t202" style="position:absolute;margin-left:78.8pt;margin-top:554.8pt;width:469.65pt;height:170.65pt;z-index:251704832;mso-wrap-style:none;mso-wrap-edited:f;mso-position-horizontal-relative:page;mso-position-vertical-relative:page" wrapcoords="0 0 21600 0 21600 21600 0 21600 0 0" mv:complextextbox="1" filled="f" stroked="f">
            <v:fill o:detectmouseclick="t"/>
            <v:textbox style="mso-next-textbox:#_x0000_s1099;mso-fit-shape-to-text:t" inset=",7.2pt,,7.2pt">
              <w:txbxContent>
                <w:p w14:paraId="24C54403" w14:textId="77777777" w:rsidR="0081220D" w:rsidRDefault="0081220D">
                  <w:r w:rsidRPr="0081220D">
                    <w:pict w14:anchorId="5D2FF239">
                      <v:shape id="_x0000_i1025" type="#_x0000_t75" style="width:455pt;height:156pt">
                        <v:imagedata r:id="rId14" o:title=""/>
                      </v:shape>
                    </w:pict>
                  </w:r>
                </w:p>
              </w:txbxContent>
            </v:textbox>
            <w10:wrap type="through"/>
          </v:shape>
        </w:pict>
      </w:r>
      <w:r w:rsidR="0081220D">
        <w:rPr>
          <w:noProof/>
        </w:rPr>
        <w:pict w14:anchorId="4A583E7A">
          <v:rect id="Rectangle 186" o:spid="_x0000_s1066" style="position:absolute;margin-left:43.2pt;margin-top:554.8pt;width:525.6pt;height:194.4pt;z-index:25162803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" fillcolor="#ffae00" stroked="f" strokecolor="#b3cfff" strokeweight="1.5pt">
            <v:shadow opacity="42597f" mv:blur="38100f" offset="0,2pt"/>
            <v:textbox inset=",7.2pt,,7.2pt"/>
            <w10:wrap anchorx="page" anchory="page"/>
          </v:rect>
        </w:pict>
      </w:r>
      <w:r w:rsidR="0081220D">
        <w:rPr>
          <w:noProof/>
        </w:rPr>
        <w:pict w14:anchorId="36619E0C">
          <v:shape id="_x0000_s1071" type="#_x0000_t75" style="position:absolute;margin-left:-271.1pt;margin-top:563.75pt;width:242.9pt;height:169.45pt;z-index:251679232;visibility:visible;mso-wrap-edited:f;mso-height-percent:0;mso-wrap-distance-left:9.35pt;mso-wrap-distance-top:0;mso-wrap-distance-right:9.35pt;mso-wrap-distance-bottom:0;mso-position-horizontal-relative:page;mso-position-vertical-relative:page;mso-height-percent:0;mso-height-relative:margin" wrapcoords="19066 95 17933 191 8333 1433 7000 1624 1666 2007 -66 2293 66 4683 1466 16916 1666 20070 2400 21504 2266 21408 1800 21408 4266 21408 3066 21408 2666 21504 4800 21408 19866 20070 21333 19879 21600 19306 21600 18446 19533 95 19066 9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">
            <v:stroke o:forcedash="t"/>
            <v:imagedata r:id="rId15" o:title=""/>
            <w10:wrap type="tight" anchorx="page" anchory="page"/>
          </v:shape>
        </w:pict>
      </w:r>
      <w:r w:rsidR="0081220D">
        <w:rPr>
          <w:noProof/>
        </w:rPr>
        <w:pict w14:anchorId="59F8F006">
          <v:shape id="Text Box 754" o:spid="_x0000_s1072" type="#_x0000_t202" style="position:absolute;margin-left:-252.2pt;margin-top:703.15pt;width:205.2pt;height:32pt;rotation:-522587fd;z-index:251685376;visibility:visible;mso-wrap-style:square;mso-wrap-edited:f;mso-width-percent:0;mso-wrap-distance-left:9pt;mso-wrap-distance-top:0;mso-wrap-distance-right:9pt;mso-wrap-distance-bottom:0;mso-position-horizontal-relative:page;mso-position-vertical-relative:page;mso-width-percent:0;mso-width-relative:margin;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" filled="f" stroked="f">
            <v:stroke o:forcedash="t"/>
            <v:textbox style="mso-next-textbox:#Text Box 754">
              <w:txbxContent>
                <w:p w14:paraId="295F5831" w14:textId="77777777" w:rsidR="0081220D" w:rsidRPr="003B08CB" w:rsidRDefault="0081220D" w:rsidP="008C000A">
                  <w:r w:rsidRPr="00DB01D8">
                    <w:rPr>
                      <w:rFonts w:ascii="Brush Script MT Italic" w:hAnsi="Brush Script MT Italic"/>
                      <w:b/>
                      <w:color w:val="000000"/>
                    </w:rPr>
                    <w:t>Vestibulum vehicula purus sed urna.</w:t>
                  </w:r>
                </w:p>
              </w:txbxContent>
            </v:textbox>
            <w10:wrap type="tight" anchorx="page" anchory="page"/>
          </v:shape>
        </w:pict>
      </w:r>
      <w:r w:rsidR="0081220D">
        <w:rPr>
          <w:noProof/>
        </w:rPr>
        <w:pict w14:anchorId="3E1D02D3">
          <v:shape id="Text Box 246" o:spid="_x0000_s1067" type="#_x0000_t202" style="position:absolute;margin-left:629.1pt;margin-top:610.7pt;width:291.85pt;height:145.8pt;z-index:251646464;visibility:visible;mso-wrap-style:square;mso-wrap-edited:f;mso-width-percent:0;mso-height-percent:0;mso-wrap-distance-left:9pt;mso-wrap-distance-top:0;mso-wrap-distance-right:9pt;mso-wrap-distance-bottom:0;mso-position-horizontal-relative:page;mso-position-vertical-relative:page;mso-width-percent:0;mso-height-percent:0;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" mv:complextextbox="1" o:allowincell="f" filled="f" fillcolor="#b3cfff" stroked="f" strokecolor="#b3cfff" strokeweight="1.5pt">
            <v:fill color2="#3f80cd" focus="100%" type="gradient">
              <o:fill v:ext="view" type="gradientUnscaled"/>
            </v:fill>
            <v:textbox style="mso-next-textbox:#Text Box 246" inset=",0,,0">
              <w:txbxContent>
                <w:p w14:paraId="2A541057" w14:textId="77777777" w:rsidR="0081220D" w:rsidRDefault="0081220D" w:rsidP="00A050F9">
                  <w:pPr>
                    <w:pStyle w:val="BodyText"/>
                    <w:spacing w:line="240" w:lineRule="auto"/>
                  </w:pPr>
                </w:p>
              </w:txbxContent>
            </v:textbox>
            <w10:wrap type="tight" anchorx="page" anchory="page"/>
          </v:shape>
        </w:pict>
      </w:r>
      <w:r w:rsidR="0081220D">
        <w:rPr>
          <w:noProof/>
        </w:rPr>
        <w:pict w14:anchorId="7A024106">
          <v:shape id="Text Box 245" o:spid="_x0000_s1068" type="#_x0000_t202" style="position:absolute;margin-left:294.75pt;margin-top:719.15pt;width:292.55pt;height:28.05pt;z-index:251645440;visibility:visible;mso-wrap-style:square;mso-wrap-edited:f;mso-width-percent:0;mso-height-percent:0;mso-wrap-distance-left:9pt;mso-wrap-distance-top:0;mso-wrap-distance-right:9pt;mso-wrap-distance-bottom:0;mso-position-horizontal-relative:page;mso-position-vertical-relative:page;mso-width-percent:0;mso-height-percent:0;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" o:allowincell="f" filled="f" fillcolor="#b3cfff" stroked="f" strokecolor="#b3cfff" strokeweight="1.5pt">
            <v:fill color2="#3f80cd" focus="100%" type="gradient">
              <o:fill v:ext="view" type="gradientUnscaled"/>
            </v:fill>
            <v:textbox style="mso-next-textbox:#Text Box 245" inset=",0,,0">
              <w:txbxContent>
                <w:p w14:paraId="78D48767" w14:textId="77777777" w:rsidR="0081220D" w:rsidRDefault="0081220D" w:rsidP="00A050F9">
                  <w:pPr>
                    <w:pStyle w:val="Boxheading-medium"/>
                  </w:pPr>
                  <w:r>
                    <w:t xml:space="preserve">Determinants </w:t>
                  </w:r>
                  <w:r>
                    <w:rPr>
                      <w:rFonts w:ascii="Wingdings" w:hAnsi="Wingdings"/>
                    </w:rPr>
                    <w:t></w:t>
                  </w:r>
                </w:p>
              </w:txbxContent>
            </v:textbox>
            <w10:wrap type="tight" anchorx="page" anchory="page"/>
          </v:shape>
        </w:pict>
      </w:r>
      <w:r w:rsidR="0081220D">
        <w:rPr>
          <w:noProof/>
        </w:rPr>
        <w:pict w14:anchorId="4385845B">
          <v:shape id="Text Box 163" o:spid="_x0000_s1063" type="#_x0000_t202" style="position:absolute;margin-left:46.8pt;margin-top:99.2pt;width:272.35pt;height:433.6pt;z-index:251642368;visibility:visible;mso-wrap-style:square;mso-wrap-edited:f;mso-width-percent:0;mso-height-percent:0;mso-wrap-distance-left:9pt;mso-wrap-distance-top:0;mso-wrap-distance-right:9pt;mso-wrap-distance-bottom:0;mso-position-horizontal-relative:page;mso-position-vertical-relative:page;mso-width-percent:0;mso-height-percent:0;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" mv:complextextbox="1" o:allowincell="f" filled="f" fillcolor="#b3cfff" stroked="f" strokecolor="#b3cfff" strokeweight="1.5pt">
            <v:fill color2="#3f80cd" focus="100%" type="gradient">
              <o:fill v:ext="view" type="gradientUnscaled"/>
            </v:fill>
            <v:textbox style="mso-next-textbox:#_x0000_s1105" inset=",0,,0">
              <w:txbxContent>
                <w:p w14:paraId="50D72A3F" w14:textId="77777777" w:rsidR="0081220D" w:rsidRPr="0081220D" w:rsidRDefault="0081220D" w:rsidP="00EF7000">
                  <w:pPr>
                    <w:pStyle w:val="BodyText"/>
                    <w:rPr>
                      <w:b/>
                      <w:color w:val="18348A" w:themeColor="accent1"/>
                    </w:rPr>
                  </w:pPr>
                  <w:r w:rsidRPr="0081220D">
                    <w:rPr>
                      <w:b/>
                      <w:color w:val="18348A" w:themeColor="accent1"/>
                    </w:rPr>
                    <w:t>Risk Factors</w:t>
                  </w:r>
                </w:p>
                <w:p w14:paraId="697C9B69" w14:textId="77777777" w:rsidR="0081220D" w:rsidRPr="0081220D" w:rsidRDefault="0081220D" w:rsidP="00EF7000">
                  <w:pPr>
                    <w:pStyle w:val="BodyText"/>
                    <w:rPr>
                      <w:b/>
                      <w:color w:val="18348A" w:themeColor="accent1"/>
                    </w:rPr>
                  </w:pPr>
                  <w:r w:rsidRPr="0081220D">
                    <w:rPr>
                      <w:rFonts w:ascii="HelveticaLT-LightOblique" w:hAnsi="HelveticaLT-LightOblique" w:cs="HelveticaLT-LightOblique"/>
                      <w:b/>
                      <w:i/>
                      <w:iCs/>
                      <w:color w:val="18348A" w:themeColor="accent1"/>
                      <w:sz w:val="16"/>
                      <w:szCs w:val="16"/>
                    </w:rPr>
                    <w:t>Modifiable</w:t>
                  </w:r>
                </w:p>
                <w:p w14:paraId="6C62F3E4" w14:textId="77777777" w:rsidR="0081220D" w:rsidRDefault="0081220D" w:rsidP="00EF7000">
                  <w:pPr>
                    <w:widowControl w:val="0"/>
                    <w:autoSpaceDE w:val="0"/>
                    <w:autoSpaceDN w:val="0"/>
                    <w:adjustRightInd w:val="0"/>
                    <w:rPr>
                      <w:rFonts w:ascii="HelveticaLT-LightOblique" w:hAnsi="HelveticaLT-LightOblique" w:cs="HelveticaLT-LightOblique"/>
                      <w:sz w:val="16"/>
                      <w:szCs w:val="16"/>
                    </w:rPr>
                  </w:pPr>
                  <w:r>
                    <w:rPr>
                      <w:rFonts w:ascii="HelveticaLT-LightOblique" w:hAnsi="HelveticaLT-LightOblique" w:cs="HelveticaLT-LightOblique"/>
                      <w:sz w:val="18"/>
                      <w:szCs w:val="18"/>
                    </w:rPr>
                    <w:t xml:space="preserve">• </w:t>
                  </w:r>
                  <w:r>
                    <w:rPr>
                      <w:rFonts w:ascii="HelveticaLT-LightOblique" w:hAnsi="HelveticaLT-LightOblique" w:cs="HelveticaLT-LightOblique"/>
                      <w:sz w:val="16"/>
                      <w:szCs w:val="16"/>
                    </w:rPr>
                    <w:t>Unemployment</w:t>
                  </w:r>
                </w:p>
                <w:p w14:paraId="2B336F7C" w14:textId="77777777" w:rsidR="0081220D" w:rsidRDefault="0081220D" w:rsidP="00EF7000">
                  <w:pPr>
                    <w:widowControl w:val="0"/>
                    <w:autoSpaceDE w:val="0"/>
                    <w:autoSpaceDN w:val="0"/>
                    <w:adjustRightInd w:val="0"/>
                    <w:rPr>
                      <w:rFonts w:ascii="HelveticaLT-LightOblique" w:hAnsi="HelveticaLT-LightOblique" w:cs="HelveticaLT-LightOblique"/>
                      <w:sz w:val="16"/>
                      <w:szCs w:val="16"/>
                    </w:rPr>
                  </w:pPr>
                  <w:r>
                    <w:rPr>
                      <w:rFonts w:ascii="HelveticaLT-LightOblique" w:hAnsi="HelveticaLT-LightOblique" w:cs="HelveticaLT-LightOblique"/>
                      <w:sz w:val="18"/>
                      <w:szCs w:val="18"/>
                    </w:rPr>
                    <w:t xml:space="preserve">• </w:t>
                  </w:r>
                  <w:r>
                    <w:rPr>
                      <w:rFonts w:ascii="HelveticaLT-LightOblique" w:hAnsi="HelveticaLT-LightOblique" w:cs="HelveticaLT-LightOblique"/>
                      <w:sz w:val="16"/>
                      <w:szCs w:val="16"/>
                    </w:rPr>
                    <w:t>Low level of education</w:t>
                  </w:r>
                </w:p>
                <w:p w14:paraId="6F48B30C" w14:textId="77777777" w:rsidR="0081220D" w:rsidRDefault="0081220D" w:rsidP="00EF7000">
                  <w:pPr>
                    <w:widowControl w:val="0"/>
                    <w:autoSpaceDE w:val="0"/>
                    <w:autoSpaceDN w:val="0"/>
                    <w:adjustRightInd w:val="0"/>
                    <w:rPr>
                      <w:rFonts w:ascii="HelveticaLT-LightOblique" w:hAnsi="HelveticaLT-LightOblique" w:cs="HelveticaLT-LightOblique"/>
                      <w:sz w:val="16"/>
                      <w:szCs w:val="16"/>
                    </w:rPr>
                  </w:pPr>
                  <w:r>
                    <w:rPr>
                      <w:rFonts w:ascii="HelveticaLT-LightOblique" w:hAnsi="HelveticaLT-LightOblique" w:cs="HelveticaLT-LightOblique"/>
                      <w:sz w:val="18"/>
                      <w:szCs w:val="18"/>
                    </w:rPr>
                    <w:t xml:space="preserve">• </w:t>
                  </w:r>
                  <w:r>
                    <w:rPr>
                      <w:rFonts w:ascii="HelveticaLT-LightOblique" w:hAnsi="HelveticaLT-LightOblique" w:cs="HelveticaLT-LightOblique"/>
                      <w:sz w:val="16"/>
                      <w:szCs w:val="16"/>
                    </w:rPr>
                    <w:t>Geographic location — rural/metro</w:t>
                  </w:r>
                </w:p>
                <w:p w14:paraId="5309CCBE" w14:textId="77777777" w:rsidR="0081220D" w:rsidRDefault="0081220D" w:rsidP="00EF7000">
                  <w:pPr>
                    <w:widowControl w:val="0"/>
                    <w:autoSpaceDE w:val="0"/>
                    <w:autoSpaceDN w:val="0"/>
                    <w:adjustRightInd w:val="0"/>
                    <w:rPr>
                      <w:rFonts w:ascii="HelveticaLT-LightOblique" w:hAnsi="HelveticaLT-LightOblique" w:cs="HelveticaLT-LightOblique"/>
                      <w:sz w:val="16"/>
                      <w:szCs w:val="16"/>
                    </w:rPr>
                  </w:pPr>
                  <w:r>
                    <w:rPr>
                      <w:rFonts w:ascii="HelveticaLT-LightOblique" w:hAnsi="HelveticaLT-LightOblique" w:cs="HelveticaLT-LightOblique"/>
                      <w:sz w:val="18"/>
                      <w:szCs w:val="18"/>
                    </w:rPr>
                    <w:t xml:space="preserve">• </w:t>
                  </w:r>
                  <w:r>
                    <w:rPr>
                      <w:rFonts w:ascii="HelveticaLT-LightOblique" w:hAnsi="HelveticaLT-LightOblique" w:cs="HelveticaLT-LightOblique"/>
                      <w:sz w:val="16"/>
                      <w:szCs w:val="16"/>
                    </w:rPr>
                    <w:t>Difficulty with issues of sexuality</w:t>
                  </w:r>
                </w:p>
                <w:p w14:paraId="3A0078C1" w14:textId="77777777" w:rsidR="0081220D" w:rsidRDefault="0081220D" w:rsidP="00EF7000">
                  <w:pPr>
                    <w:widowControl w:val="0"/>
                    <w:autoSpaceDE w:val="0"/>
                    <w:autoSpaceDN w:val="0"/>
                    <w:adjustRightInd w:val="0"/>
                    <w:rPr>
                      <w:rFonts w:ascii="HelveticaLT-LightOblique" w:hAnsi="HelveticaLT-LightOblique" w:cs="HelveticaLT-LightOblique"/>
                      <w:sz w:val="16"/>
                      <w:szCs w:val="16"/>
                    </w:rPr>
                  </w:pPr>
                  <w:r>
                    <w:rPr>
                      <w:rFonts w:ascii="HelveticaLT-LightOblique" w:hAnsi="HelveticaLT-LightOblique" w:cs="HelveticaLT-LightOblique"/>
                      <w:sz w:val="18"/>
                      <w:szCs w:val="18"/>
                    </w:rPr>
                    <w:t xml:space="preserve">• </w:t>
                  </w:r>
                  <w:r>
                    <w:rPr>
                      <w:rFonts w:ascii="HelveticaLT-LightOblique" w:hAnsi="HelveticaLT-LightOblique" w:cs="HelveticaLT-LightOblique"/>
                      <w:sz w:val="16"/>
                      <w:szCs w:val="16"/>
                    </w:rPr>
                    <w:t>Low self-esteem</w:t>
                  </w:r>
                </w:p>
                <w:p w14:paraId="3F2554E3" w14:textId="77777777" w:rsidR="0081220D" w:rsidRDefault="0081220D" w:rsidP="00EF7000">
                  <w:pPr>
                    <w:widowControl w:val="0"/>
                    <w:autoSpaceDE w:val="0"/>
                    <w:autoSpaceDN w:val="0"/>
                    <w:adjustRightInd w:val="0"/>
                    <w:rPr>
                      <w:rFonts w:ascii="HelveticaLT-LightOblique" w:hAnsi="HelveticaLT-LightOblique" w:cs="HelveticaLT-LightOblique"/>
                      <w:sz w:val="16"/>
                      <w:szCs w:val="16"/>
                    </w:rPr>
                  </w:pPr>
                  <w:r>
                    <w:rPr>
                      <w:rFonts w:ascii="HelveticaLT-LightOblique" w:hAnsi="HelveticaLT-LightOblique" w:cs="HelveticaLT-LightOblique"/>
                      <w:sz w:val="18"/>
                      <w:szCs w:val="18"/>
                    </w:rPr>
                    <w:t xml:space="preserve">• </w:t>
                  </w:r>
                  <w:r>
                    <w:rPr>
                      <w:rFonts w:ascii="HelveticaLT-LightOblique" w:hAnsi="HelveticaLT-LightOblique" w:cs="HelveticaLT-LightOblique"/>
                      <w:sz w:val="16"/>
                      <w:szCs w:val="16"/>
                    </w:rPr>
                    <w:t>Social alienation</w:t>
                  </w:r>
                </w:p>
                <w:p w14:paraId="16365AF7" w14:textId="77777777" w:rsidR="0081220D" w:rsidRDefault="0081220D" w:rsidP="00EF7000">
                  <w:pPr>
                    <w:widowControl w:val="0"/>
                    <w:autoSpaceDE w:val="0"/>
                    <w:autoSpaceDN w:val="0"/>
                    <w:adjustRightInd w:val="0"/>
                    <w:rPr>
                      <w:rFonts w:ascii="HelveticaLT-LightOblique" w:hAnsi="HelveticaLT-LightOblique" w:cs="HelveticaLT-LightOblique"/>
                      <w:sz w:val="16"/>
                      <w:szCs w:val="16"/>
                    </w:rPr>
                  </w:pPr>
                  <w:r>
                    <w:rPr>
                      <w:rFonts w:ascii="HelveticaLT-LightOblique" w:hAnsi="HelveticaLT-LightOblique" w:cs="HelveticaLT-LightOblique"/>
                      <w:sz w:val="18"/>
                      <w:szCs w:val="18"/>
                    </w:rPr>
                    <w:t xml:space="preserve">• </w:t>
                  </w:r>
                  <w:r>
                    <w:rPr>
                      <w:rFonts w:ascii="HelveticaLT-LightOblique" w:hAnsi="HelveticaLT-LightOblique" w:cs="HelveticaLT-LightOblique"/>
                      <w:sz w:val="16"/>
                      <w:szCs w:val="16"/>
                    </w:rPr>
                    <w:t>Access to firearms — rural males</w:t>
                  </w:r>
                </w:p>
                <w:p w14:paraId="3E4C68AF" w14:textId="77777777" w:rsidR="0081220D" w:rsidRDefault="0081220D" w:rsidP="00EF7000">
                  <w:pPr>
                    <w:widowControl w:val="0"/>
                    <w:autoSpaceDE w:val="0"/>
                    <w:autoSpaceDN w:val="0"/>
                    <w:adjustRightInd w:val="0"/>
                    <w:rPr>
                      <w:rFonts w:ascii="HelveticaLT-LightOblique" w:hAnsi="HelveticaLT-LightOblique" w:cs="HelveticaLT-LightOblique"/>
                      <w:sz w:val="16"/>
                      <w:szCs w:val="16"/>
                    </w:rPr>
                  </w:pPr>
                  <w:r>
                    <w:rPr>
                      <w:rFonts w:ascii="HelveticaLT-LightOblique" w:hAnsi="HelveticaLT-LightOblique" w:cs="HelveticaLT-LightOblique"/>
                      <w:sz w:val="18"/>
                      <w:szCs w:val="18"/>
                    </w:rPr>
                    <w:t xml:space="preserve">• </w:t>
                  </w:r>
                  <w:r>
                    <w:rPr>
                      <w:rFonts w:ascii="HelveticaLT-LightOblique" w:hAnsi="HelveticaLT-LightOblique" w:cs="HelveticaLT-LightOblique"/>
                      <w:sz w:val="16"/>
                      <w:szCs w:val="16"/>
                    </w:rPr>
                    <w:t>Incarceration</w:t>
                  </w:r>
                </w:p>
                <w:p w14:paraId="1458C8D6" w14:textId="77777777" w:rsidR="0081220D" w:rsidRDefault="0081220D" w:rsidP="00EF7000">
                  <w:pPr>
                    <w:widowControl w:val="0"/>
                    <w:autoSpaceDE w:val="0"/>
                    <w:autoSpaceDN w:val="0"/>
                    <w:adjustRightInd w:val="0"/>
                    <w:rPr>
                      <w:rFonts w:ascii="HelveticaLT-LightOblique" w:hAnsi="HelveticaLT-LightOblique" w:cs="HelveticaLT-LightOblique"/>
                      <w:sz w:val="16"/>
                      <w:szCs w:val="16"/>
                    </w:rPr>
                  </w:pPr>
                  <w:r>
                    <w:rPr>
                      <w:rFonts w:ascii="HelveticaLT-LightOblique" w:hAnsi="HelveticaLT-LightOblique" w:cs="HelveticaLT-LightOblique"/>
                      <w:sz w:val="18"/>
                      <w:szCs w:val="18"/>
                    </w:rPr>
                    <w:t xml:space="preserve">• </w:t>
                  </w:r>
                  <w:r>
                    <w:rPr>
                      <w:rFonts w:ascii="HelveticaLT-LightOblique" w:hAnsi="HelveticaLT-LightOblique" w:cs="HelveticaLT-LightOblique"/>
                      <w:sz w:val="16"/>
                      <w:szCs w:val="16"/>
                    </w:rPr>
                    <w:t>Family breakdown</w:t>
                  </w:r>
                </w:p>
                <w:p w14:paraId="2D1D6341" w14:textId="77777777" w:rsidR="0081220D" w:rsidRDefault="0081220D" w:rsidP="00EF7000">
                  <w:pPr>
                    <w:widowControl w:val="0"/>
                    <w:autoSpaceDE w:val="0"/>
                    <w:autoSpaceDN w:val="0"/>
                    <w:adjustRightInd w:val="0"/>
                    <w:rPr>
                      <w:rFonts w:ascii="HelveticaLT-LightOblique" w:hAnsi="HelveticaLT-LightOblique" w:cs="HelveticaLT-LightOblique"/>
                      <w:sz w:val="16"/>
                      <w:szCs w:val="16"/>
                    </w:rPr>
                  </w:pPr>
                  <w:r>
                    <w:rPr>
                      <w:rFonts w:ascii="HelveticaLT-LightOblique" w:hAnsi="HelveticaLT-LightOblique" w:cs="HelveticaLT-LightOblique"/>
                      <w:sz w:val="18"/>
                      <w:szCs w:val="18"/>
                    </w:rPr>
                    <w:t xml:space="preserve">• </w:t>
                  </w:r>
                  <w:r>
                    <w:rPr>
                      <w:rFonts w:ascii="HelveticaLT-LightOblique" w:hAnsi="HelveticaLT-LightOblique" w:cs="HelveticaLT-LightOblique"/>
                      <w:sz w:val="16"/>
                      <w:szCs w:val="16"/>
                    </w:rPr>
                    <w:t>Substance abuse</w:t>
                  </w:r>
                </w:p>
                <w:p w14:paraId="5B758037" w14:textId="77777777" w:rsidR="0081220D" w:rsidRDefault="0081220D" w:rsidP="00EF7000">
                  <w:pPr>
                    <w:widowControl w:val="0"/>
                    <w:autoSpaceDE w:val="0"/>
                    <w:autoSpaceDN w:val="0"/>
                    <w:adjustRightInd w:val="0"/>
                    <w:rPr>
                      <w:rFonts w:ascii="HelveticaLT-LightOblique" w:hAnsi="HelveticaLT-LightOblique" w:cs="HelveticaLT-LightOblique"/>
                      <w:sz w:val="16"/>
                      <w:szCs w:val="16"/>
                    </w:rPr>
                  </w:pPr>
                  <w:r>
                    <w:rPr>
                      <w:rFonts w:ascii="HelveticaLT-LightOblique" w:hAnsi="HelveticaLT-LightOblique" w:cs="HelveticaLT-LightOblique"/>
                      <w:sz w:val="18"/>
                      <w:szCs w:val="18"/>
                    </w:rPr>
                    <w:t xml:space="preserve">• </w:t>
                  </w:r>
                  <w:r>
                    <w:rPr>
                      <w:rFonts w:ascii="HelveticaLT-LightOblique" w:hAnsi="HelveticaLT-LightOblique" w:cs="HelveticaLT-LightOblique"/>
                      <w:sz w:val="16"/>
                      <w:szCs w:val="16"/>
                    </w:rPr>
                    <w:t>Sexually abused as a child</w:t>
                  </w:r>
                </w:p>
                <w:p w14:paraId="45C4A262" w14:textId="77777777" w:rsidR="0081220D" w:rsidRDefault="0081220D" w:rsidP="00EF7000">
                  <w:pPr>
                    <w:widowControl w:val="0"/>
                    <w:autoSpaceDE w:val="0"/>
                    <w:autoSpaceDN w:val="0"/>
                    <w:adjustRightInd w:val="0"/>
                    <w:rPr>
                      <w:rFonts w:ascii="HelveticaLT-LightOblique" w:hAnsi="HelveticaLT-LightOblique" w:cs="HelveticaLT-LightOblique"/>
                      <w:sz w:val="16"/>
                      <w:szCs w:val="16"/>
                    </w:rPr>
                  </w:pPr>
                  <w:r>
                    <w:rPr>
                      <w:rFonts w:ascii="HelveticaLT-LightOblique" w:hAnsi="HelveticaLT-LightOblique" w:cs="HelveticaLT-LightOblique"/>
                      <w:sz w:val="18"/>
                      <w:szCs w:val="18"/>
                    </w:rPr>
                    <w:t xml:space="preserve">• </w:t>
                  </w:r>
                  <w:r>
                    <w:rPr>
                      <w:rFonts w:ascii="HelveticaLT-LightOblique" w:hAnsi="HelveticaLT-LightOblique" w:cs="HelveticaLT-LightOblique"/>
                      <w:sz w:val="16"/>
                      <w:szCs w:val="16"/>
                    </w:rPr>
                    <w:t>Low socioeconomic status</w:t>
                  </w:r>
                </w:p>
                <w:p w14:paraId="239672BA" w14:textId="77777777" w:rsidR="0081220D" w:rsidRDefault="0081220D" w:rsidP="00EF7000">
                  <w:pPr>
                    <w:widowControl w:val="0"/>
                    <w:autoSpaceDE w:val="0"/>
                    <w:autoSpaceDN w:val="0"/>
                    <w:adjustRightInd w:val="0"/>
                    <w:rPr>
                      <w:rFonts w:ascii="HelveticaLT-LightOblique" w:hAnsi="HelveticaLT-LightOblique" w:cs="HelveticaLT-LightOblique"/>
                      <w:i/>
                      <w:iCs/>
                      <w:sz w:val="16"/>
                      <w:szCs w:val="16"/>
                    </w:rPr>
                  </w:pPr>
                </w:p>
                <w:p w14:paraId="5DBC1D57" w14:textId="77777777" w:rsidR="0081220D" w:rsidRPr="0081220D" w:rsidRDefault="0081220D" w:rsidP="00EF7000">
                  <w:pPr>
                    <w:widowControl w:val="0"/>
                    <w:autoSpaceDE w:val="0"/>
                    <w:autoSpaceDN w:val="0"/>
                    <w:adjustRightInd w:val="0"/>
                    <w:rPr>
                      <w:rFonts w:ascii="HelveticaLT-LightOblique" w:hAnsi="HelveticaLT-LightOblique" w:cs="HelveticaLT-LightOblique"/>
                      <w:b/>
                      <w:i/>
                      <w:iCs/>
                      <w:color w:val="18348A" w:themeColor="accent1"/>
                      <w:sz w:val="16"/>
                      <w:szCs w:val="16"/>
                    </w:rPr>
                  </w:pPr>
                  <w:r w:rsidRPr="0081220D">
                    <w:rPr>
                      <w:rFonts w:ascii="HelveticaLT-LightOblique" w:hAnsi="HelveticaLT-LightOblique" w:cs="HelveticaLT-LightOblique"/>
                      <w:b/>
                      <w:i/>
                      <w:iCs/>
                      <w:color w:val="18348A" w:themeColor="accent1"/>
                      <w:sz w:val="16"/>
                      <w:szCs w:val="16"/>
                    </w:rPr>
                    <w:t>Non-modifiable</w:t>
                  </w:r>
                </w:p>
                <w:p w14:paraId="14BE6F4B" w14:textId="77777777" w:rsidR="0081220D" w:rsidRDefault="0081220D" w:rsidP="00EF7000">
                  <w:pPr>
                    <w:widowControl w:val="0"/>
                    <w:autoSpaceDE w:val="0"/>
                    <w:autoSpaceDN w:val="0"/>
                    <w:adjustRightInd w:val="0"/>
                    <w:rPr>
                      <w:rFonts w:ascii="HelveticaLT-LightOblique" w:hAnsi="HelveticaLT-LightOblique" w:cs="HelveticaLT-LightOblique"/>
                      <w:sz w:val="16"/>
                      <w:szCs w:val="16"/>
                    </w:rPr>
                  </w:pPr>
                  <w:r>
                    <w:rPr>
                      <w:rFonts w:ascii="HelveticaLT-LightOblique" w:hAnsi="HelveticaLT-LightOblique" w:cs="HelveticaLT-LightOblique"/>
                      <w:sz w:val="18"/>
                      <w:szCs w:val="18"/>
                    </w:rPr>
                    <w:t xml:space="preserve">• </w:t>
                  </w:r>
                  <w:r>
                    <w:rPr>
                      <w:rFonts w:ascii="HelveticaLT-LightOblique" w:hAnsi="HelveticaLT-LightOblique" w:cs="HelveticaLT-LightOblique"/>
                      <w:sz w:val="16"/>
                      <w:szCs w:val="16"/>
                    </w:rPr>
                    <w:t>Migrant background</w:t>
                  </w:r>
                </w:p>
                <w:p w14:paraId="68C05E2B" w14:textId="77777777" w:rsidR="0081220D" w:rsidRDefault="0081220D" w:rsidP="00EF7000">
                  <w:pPr>
                    <w:widowControl w:val="0"/>
                    <w:autoSpaceDE w:val="0"/>
                    <w:autoSpaceDN w:val="0"/>
                    <w:adjustRightInd w:val="0"/>
                    <w:rPr>
                      <w:rFonts w:ascii="HelveticaLT-LightOblique" w:hAnsi="HelveticaLT-LightOblique" w:cs="HelveticaLT-LightOblique"/>
                      <w:sz w:val="16"/>
                      <w:szCs w:val="16"/>
                    </w:rPr>
                  </w:pPr>
                  <w:r>
                    <w:rPr>
                      <w:rFonts w:ascii="HelveticaLT-LightOblique" w:hAnsi="HelveticaLT-LightOblique" w:cs="HelveticaLT-LightOblique"/>
                      <w:sz w:val="18"/>
                      <w:szCs w:val="18"/>
                    </w:rPr>
                    <w:t xml:space="preserve">• </w:t>
                  </w:r>
                  <w:r>
                    <w:rPr>
                      <w:rFonts w:ascii="HelveticaLT-LightOblique" w:hAnsi="HelveticaLT-LightOblique" w:cs="HelveticaLT-LightOblique"/>
                      <w:sz w:val="16"/>
                      <w:szCs w:val="16"/>
                    </w:rPr>
                    <w:t>Aboriginal and Torres Strait Islander (ABTSI)</w:t>
                  </w:r>
                </w:p>
                <w:p w14:paraId="36E9943A" w14:textId="77777777" w:rsidR="0081220D" w:rsidRDefault="0081220D" w:rsidP="00EF7000">
                  <w:pPr>
                    <w:widowControl w:val="0"/>
                    <w:autoSpaceDE w:val="0"/>
                    <w:autoSpaceDN w:val="0"/>
                    <w:adjustRightInd w:val="0"/>
                    <w:rPr>
                      <w:rFonts w:ascii="HelveticaLT-LightOblique" w:hAnsi="HelveticaLT-LightOblique" w:cs="HelveticaLT-LightOblique"/>
                      <w:sz w:val="16"/>
                      <w:szCs w:val="16"/>
                    </w:rPr>
                  </w:pPr>
                  <w:proofErr w:type="gramStart"/>
                  <w:r>
                    <w:rPr>
                      <w:rFonts w:ascii="HelveticaLT-LightOblique" w:hAnsi="HelveticaLT-LightOblique" w:cs="HelveticaLT-LightOblique"/>
                      <w:sz w:val="16"/>
                      <w:szCs w:val="16"/>
                    </w:rPr>
                    <w:t>background</w:t>
                  </w:r>
                  <w:proofErr w:type="gramEnd"/>
                </w:p>
                <w:p w14:paraId="39E85188" w14:textId="77777777" w:rsidR="0081220D" w:rsidRDefault="0081220D" w:rsidP="00EF7000">
                  <w:pPr>
                    <w:widowControl w:val="0"/>
                    <w:autoSpaceDE w:val="0"/>
                    <w:autoSpaceDN w:val="0"/>
                    <w:adjustRightInd w:val="0"/>
                    <w:rPr>
                      <w:rFonts w:ascii="HelveticaLT-LightOblique" w:hAnsi="HelveticaLT-LightOblique" w:cs="HelveticaLT-LightOblique"/>
                      <w:sz w:val="16"/>
                      <w:szCs w:val="16"/>
                    </w:rPr>
                  </w:pPr>
                  <w:r>
                    <w:rPr>
                      <w:rFonts w:ascii="HelveticaLT-LightOblique" w:hAnsi="HelveticaLT-LightOblique" w:cs="HelveticaLT-LightOblique"/>
                      <w:sz w:val="18"/>
                      <w:szCs w:val="18"/>
                    </w:rPr>
                    <w:t xml:space="preserve">• </w:t>
                  </w:r>
                  <w:r>
                    <w:rPr>
                      <w:rFonts w:ascii="HelveticaLT-LightOblique" w:hAnsi="HelveticaLT-LightOblique" w:cs="HelveticaLT-LightOblique"/>
                      <w:sz w:val="16"/>
                      <w:szCs w:val="16"/>
                    </w:rPr>
                    <w:t>Gender</w:t>
                  </w:r>
                </w:p>
                <w:p w14:paraId="208CADCB" w14:textId="77777777" w:rsidR="0081220D" w:rsidRDefault="0081220D" w:rsidP="00EF7000">
                  <w:pPr>
                    <w:pStyle w:val="BodyText"/>
                    <w:rPr>
                      <w:rFonts w:ascii="HelveticaLT-LightOblique" w:hAnsi="HelveticaLT-LightOblique" w:cs="HelveticaLT-LightOblique"/>
                      <w:sz w:val="16"/>
                      <w:szCs w:val="16"/>
                    </w:rPr>
                  </w:pPr>
                  <w:r>
                    <w:rPr>
                      <w:rFonts w:ascii="HelveticaLT-LightOblique" w:hAnsi="HelveticaLT-LightOblique" w:cs="HelveticaLT-LightOblique"/>
                      <w:sz w:val="18"/>
                      <w:szCs w:val="18"/>
                    </w:rPr>
                    <w:t xml:space="preserve">• </w:t>
                  </w:r>
                  <w:r>
                    <w:rPr>
                      <w:rFonts w:ascii="HelveticaLT-LightOblique" w:hAnsi="HelveticaLT-LightOblique" w:cs="HelveticaLT-LightOblique"/>
                      <w:sz w:val="16"/>
                      <w:szCs w:val="16"/>
                    </w:rPr>
                    <w:t>Family history of mental illness</w:t>
                  </w:r>
                </w:p>
                <w:p w14:paraId="4FF400FD" w14:textId="77777777" w:rsidR="0081220D" w:rsidRPr="0081220D" w:rsidRDefault="0081220D" w:rsidP="00EF7000">
                  <w:pPr>
                    <w:pStyle w:val="BodyText"/>
                    <w:rPr>
                      <w:rFonts w:ascii="HelveticaLT-LightOblique" w:hAnsi="HelveticaLT-LightOblique" w:cs="HelveticaLT-LightOblique"/>
                      <w:b/>
                      <w:color w:val="18348A" w:themeColor="accent1"/>
                      <w:sz w:val="16"/>
                      <w:szCs w:val="16"/>
                    </w:rPr>
                  </w:pPr>
                  <w:r w:rsidRPr="0081220D">
                    <w:rPr>
                      <w:rFonts w:ascii="HelveticaLT-LightOblique" w:hAnsi="HelveticaLT-LightOblique" w:cs="HelveticaLT-LightOblique"/>
                      <w:b/>
                      <w:color w:val="18348A" w:themeColor="accent1"/>
                      <w:sz w:val="16"/>
                      <w:szCs w:val="16"/>
                    </w:rPr>
                    <w:t>Protective factors</w:t>
                  </w:r>
                </w:p>
                <w:p w14:paraId="5ED6C53F" w14:textId="77777777" w:rsidR="0081220D" w:rsidRDefault="0081220D" w:rsidP="0081220D">
                  <w:pPr>
                    <w:widowControl w:val="0"/>
                    <w:autoSpaceDE w:val="0"/>
                    <w:autoSpaceDN w:val="0"/>
                    <w:adjustRightInd w:val="0"/>
                    <w:rPr>
                      <w:rFonts w:ascii="HelveticaLT" w:hAnsi="HelveticaLT" w:cs="HelveticaLT"/>
                      <w:sz w:val="16"/>
                      <w:szCs w:val="16"/>
                    </w:rPr>
                  </w:pPr>
                  <w:r>
                    <w:rPr>
                      <w:rFonts w:ascii="HelveticaLT" w:hAnsi="HelveticaLT" w:cs="HelveticaLT"/>
                      <w:sz w:val="18"/>
                      <w:szCs w:val="18"/>
                    </w:rPr>
                    <w:t xml:space="preserve">• </w:t>
                  </w:r>
                  <w:r>
                    <w:rPr>
                      <w:rFonts w:ascii="HelveticaLT" w:hAnsi="HelveticaLT" w:cs="HelveticaLT"/>
                      <w:sz w:val="16"/>
                      <w:szCs w:val="16"/>
                    </w:rPr>
                    <w:t>Strong personal support networks that function in good times and bad</w:t>
                  </w:r>
                </w:p>
                <w:p w14:paraId="7059EBD5" w14:textId="77777777" w:rsidR="0081220D" w:rsidRDefault="0081220D" w:rsidP="0081220D">
                  <w:pPr>
                    <w:widowControl w:val="0"/>
                    <w:autoSpaceDE w:val="0"/>
                    <w:autoSpaceDN w:val="0"/>
                    <w:adjustRightInd w:val="0"/>
                    <w:rPr>
                      <w:rFonts w:ascii="HelveticaLT" w:hAnsi="HelveticaLT" w:cs="HelveticaLT"/>
                      <w:sz w:val="16"/>
                      <w:szCs w:val="16"/>
                    </w:rPr>
                  </w:pPr>
                  <w:r>
                    <w:rPr>
                      <w:rFonts w:ascii="HelveticaLT" w:hAnsi="HelveticaLT" w:cs="HelveticaLT"/>
                      <w:sz w:val="18"/>
                      <w:szCs w:val="18"/>
                    </w:rPr>
                    <w:t xml:space="preserve">• </w:t>
                  </w:r>
                  <w:r>
                    <w:rPr>
                      <w:rFonts w:ascii="HelveticaLT" w:hAnsi="HelveticaLT" w:cs="HelveticaLT"/>
                      <w:sz w:val="16"/>
                      <w:szCs w:val="16"/>
                    </w:rPr>
                    <w:t>Personal skills based around assertiveness, resilience, coping, decision making,</w:t>
                  </w:r>
                </w:p>
                <w:p w14:paraId="44B94470" w14:textId="77777777" w:rsidR="0081220D" w:rsidRDefault="0081220D" w:rsidP="0081220D">
                  <w:pPr>
                    <w:widowControl w:val="0"/>
                    <w:autoSpaceDE w:val="0"/>
                    <w:autoSpaceDN w:val="0"/>
                    <w:adjustRightInd w:val="0"/>
                    <w:rPr>
                      <w:rFonts w:ascii="HelveticaLT" w:hAnsi="HelveticaLT" w:cs="HelveticaLT"/>
                      <w:sz w:val="16"/>
                      <w:szCs w:val="16"/>
                    </w:rPr>
                  </w:pPr>
                  <w:proofErr w:type="gramStart"/>
                  <w:r>
                    <w:rPr>
                      <w:rFonts w:ascii="HelveticaLT" w:hAnsi="HelveticaLT" w:cs="HelveticaLT"/>
                      <w:sz w:val="16"/>
                      <w:szCs w:val="16"/>
                    </w:rPr>
                    <w:t>problem</w:t>
                  </w:r>
                  <w:proofErr w:type="gramEnd"/>
                  <w:r>
                    <w:rPr>
                      <w:rFonts w:ascii="HelveticaLT" w:hAnsi="HelveticaLT" w:cs="HelveticaLT"/>
                      <w:sz w:val="16"/>
                      <w:szCs w:val="16"/>
                    </w:rPr>
                    <w:t xml:space="preserve"> solving and conflict resolution</w:t>
                  </w:r>
                </w:p>
                <w:p w14:paraId="1283527C" w14:textId="77777777" w:rsidR="0081220D" w:rsidRDefault="0081220D" w:rsidP="0081220D">
                  <w:pPr>
                    <w:widowControl w:val="0"/>
                    <w:autoSpaceDE w:val="0"/>
                    <w:autoSpaceDN w:val="0"/>
                    <w:adjustRightInd w:val="0"/>
                    <w:rPr>
                      <w:rFonts w:ascii="HelveticaLT" w:hAnsi="HelveticaLT" w:cs="HelveticaLT"/>
                      <w:sz w:val="16"/>
                      <w:szCs w:val="16"/>
                    </w:rPr>
                  </w:pPr>
                  <w:r>
                    <w:rPr>
                      <w:rFonts w:ascii="HelveticaLT" w:hAnsi="HelveticaLT" w:cs="HelveticaLT"/>
                      <w:sz w:val="18"/>
                      <w:szCs w:val="18"/>
                    </w:rPr>
                    <w:t xml:space="preserve">• </w:t>
                  </w:r>
                  <w:r>
                    <w:rPr>
                      <w:rFonts w:ascii="HelveticaLT" w:hAnsi="HelveticaLT" w:cs="HelveticaLT"/>
                      <w:sz w:val="16"/>
                      <w:szCs w:val="16"/>
                    </w:rPr>
                    <w:t>Laws regarding age limits; for example, work, minimum years of schooling, marriage, sexual consent, driving, alcohol consumption and anti-discrimination laws</w:t>
                  </w:r>
                </w:p>
                <w:p w14:paraId="530011B3" w14:textId="77777777" w:rsidR="0081220D" w:rsidRDefault="0081220D" w:rsidP="0081220D">
                  <w:pPr>
                    <w:widowControl w:val="0"/>
                    <w:autoSpaceDE w:val="0"/>
                    <w:autoSpaceDN w:val="0"/>
                    <w:adjustRightInd w:val="0"/>
                    <w:rPr>
                      <w:rFonts w:ascii="HelveticaLT" w:hAnsi="HelveticaLT" w:cs="HelveticaLT"/>
                      <w:sz w:val="16"/>
                      <w:szCs w:val="16"/>
                    </w:rPr>
                  </w:pPr>
                  <w:r>
                    <w:rPr>
                      <w:rFonts w:ascii="HelveticaLT" w:hAnsi="HelveticaLT" w:cs="HelveticaLT"/>
                      <w:sz w:val="18"/>
                      <w:szCs w:val="18"/>
                    </w:rPr>
                    <w:t xml:space="preserve">• </w:t>
                  </w:r>
                  <w:r>
                    <w:rPr>
                      <w:rFonts w:ascii="HelveticaLT" w:hAnsi="HelveticaLT" w:cs="HelveticaLT"/>
                      <w:sz w:val="16"/>
                      <w:szCs w:val="16"/>
                    </w:rPr>
                    <w:t xml:space="preserve">Access to health services and the development of health literacy skills by schools, such as Kids Help Line, school </w:t>
                  </w:r>
                  <w:proofErr w:type="spellStart"/>
                  <w:r>
                    <w:rPr>
                      <w:rFonts w:ascii="HelveticaLT" w:hAnsi="HelveticaLT" w:cs="HelveticaLT"/>
                      <w:sz w:val="16"/>
                      <w:szCs w:val="16"/>
                    </w:rPr>
                    <w:t>counsellors</w:t>
                  </w:r>
                  <w:proofErr w:type="spellEnd"/>
                  <w:r>
                    <w:rPr>
                      <w:rFonts w:ascii="HelveticaLT" w:hAnsi="HelveticaLT" w:cs="HelveticaLT"/>
                      <w:sz w:val="16"/>
                      <w:szCs w:val="16"/>
                    </w:rPr>
                    <w:t xml:space="preserve">, health pamphlets and government health </w:t>
                  </w:r>
                  <w:proofErr w:type="gramStart"/>
                  <w:r>
                    <w:rPr>
                      <w:rFonts w:ascii="HelveticaLT" w:hAnsi="HelveticaLT" w:cs="HelveticaLT"/>
                      <w:sz w:val="16"/>
                      <w:szCs w:val="16"/>
                    </w:rPr>
                    <w:t>internet</w:t>
                  </w:r>
                  <w:proofErr w:type="gramEnd"/>
                  <w:r>
                    <w:rPr>
                      <w:rFonts w:ascii="HelveticaLT" w:hAnsi="HelveticaLT" w:cs="HelveticaLT"/>
                      <w:sz w:val="16"/>
                      <w:szCs w:val="16"/>
                    </w:rPr>
                    <w:t xml:space="preserve"> sites</w:t>
                  </w:r>
                </w:p>
                <w:p w14:paraId="44B3D1C6" w14:textId="77777777" w:rsidR="0081220D" w:rsidRDefault="0081220D" w:rsidP="0081220D">
                  <w:pPr>
                    <w:widowControl w:val="0"/>
                    <w:autoSpaceDE w:val="0"/>
                    <w:autoSpaceDN w:val="0"/>
                    <w:adjustRightInd w:val="0"/>
                    <w:rPr>
                      <w:rFonts w:ascii="HelveticaLT" w:hAnsi="HelveticaLT" w:cs="HelveticaLT"/>
                      <w:sz w:val="16"/>
                      <w:szCs w:val="16"/>
                    </w:rPr>
                  </w:pPr>
                  <w:r>
                    <w:rPr>
                      <w:rFonts w:ascii="HelveticaLT" w:hAnsi="HelveticaLT" w:cs="HelveticaLT"/>
                      <w:sz w:val="18"/>
                      <w:szCs w:val="18"/>
                    </w:rPr>
                    <w:t xml:space="preserve">• </w:t>
                  </w:r>
                  <w:r>
                    <w:rPr>
                      <w:rFonts w:ascii="HelveticaLT" w:hAnsi="HelveticaLT" w:cs="HelveticaLT"/>
                      <w:sz w:val="16"/>
                      <w:szCs w:val="16"/>
                    </w:rPr>
                    <w:t>Education of the community and professionals who deal with young people</w:t>
                  </w:r>
                </w:p>
                <w:p w14:paraId="4183794A" w14:textId="77777777" w:rsidR="0081220D" w:rsidRDefault="0081220D" w:rsidP="0081220D">
                  <w:pPr>
                    <w:widowControl w:val="0"/>
                    <w:autoSpaceDE w:val="0"/>
                    <w:autoSpaceDN w:val="0"/>
                    <w:adjustRightInd w:val="0"/>
                    <w:rPr>
                      <w:rFonts w:ascii="HelveticaLT" w:hAnsi="HelveticaLT" w:cs="HelveticaLT"/>
                      <w:sz w:val="16"/>
                      <w:szCs w:val="16"/>
                    </w:rPr>
                  </w:pPr>
                  <w:r>
                    <w:rPr>
                      <w:rFonts w:ascii="HelveticaLT" w:hAnsi="HelveticaLT" w:cs="HelveticaLT"/>
                      <w:sz w:val="18"/>
                      <w:szCs w:val="18"/>
                    </w:rPr>
                    <w:t xml:space="preserve">• </w:t>
                  </w:r>
                  <w:r>
                    <w:rPr>
                      <w:rFonts w:ascii="HelveticaLT" w:hAnsi="HelveticaLT" w:cs="HelveticaLT"/>
                      <w:sz w:val="16"/>
                      <w:szCs w:val="16"/>
                    </w:rPr>
                    <w:t>Societal and cultural norms that aim to protect young people from self-harm</w:t>
                  </w:r>
                  <w:proofErr w:type="gramStart"/>
                  <w:r>
                    <w:rPr>
                      <w:rFonts w:ascii="HelveticaLT" w:hAnsi="HelveticaLT" w:cs="HelveticaLT"/>
                      <w:sz w:val="16"/>
                      <w:szCs w:val="16"/>
                    </w:rPr>
                    <w:t>;</w:t>
                  </w:r>
                  <w:proofErr w:type="gramEnd"/>
                  <w:r>
                    <w:rPr>
                      <w:rFonts w:ascii="HelveticaLT" w:hAnsi="HelveticaLT" w:cs="HelveticaLT"/>
                      <w:sz w:val="16"/>
                      <w:szCs w:val="16"/>
                    </w:rPr>
                    <w:t xml:space="preserve"> for example, censorship and classification restrictions</w:t>
                  </w:r>
                </w:p>
                <w:p w14:paraId="6BD0D5FC" w14:textId="77777777" w:rsidR="0081220D" w:rsidRDefault="0081220D" w:rsidP="0081220D">
                  <w:pPr>
                    <w:widowControl w:val="0"/>
                    <w:autoSpaceDE w:val="0"/>
                    <w:autoSpaceDN w:val="0"/>
                    <w:adjustRightInd w:val="0"/>
                    <w:rPr>
                      <w:rFonts w:ascii="HelveticaLT" w:hAnsi="HelveticaLT" w:cs="HelveticaLT"/>
                      <w:sz w:val="16"/>
                      <w:szCs w:val="16"/>
                    </w:rPr>
                  </w:pPr>
                  <w:r>
                    <w:rPr>
                      <w:rFonts w:ascii="HelveticaLT" w:hAnsi="HelveticaLT" w:cs="HelveticaLT"/>
                      <w:sz w:val="18"/>
                      <w:szCs w:val="18"/>
                    </w:rPr>
                    <w:t xml:space="preserve">• </w:t>
                  </w:r>
                  <w:r>
                    <w:rPr>
                      <w:rFonts w:ascii="HelveticaLT" w:hAnsi="HelveticaLT" w:cs="HelveticaLT"/>
                      <w:sz w:val="16"/>
                      <w:szCs w:val="16"/>
                    </w:rPr>
                    <w:t>Participation of young people in community decision making to enhance feelings of connectedness; for example, student representative council</w:t>
                  </w:r>
                </w:p>
                <w:p w14:paraId="45AE170A" w14:textId="77777777" w:rsidR="0081220D" w:rsidRDefault="0081220D" w:rsidP="0081220D">
                  <w:pPr>
                    <w:widowControl w:val="0"/>
                    <w:autoSpaceDE w:val="0"/>
                    <w:autoSpaceDN w:val="0"/>
                    <w:adjustRightInd w:val="0"/>
                  </w:pPr>
                  <w:r>
                    <w:rPr>
                      <w:rFonts w:ascii="HelveticaLT" w:hAnsi="HelveticaLT" w:cs="HelveticaLT"/>
                      <w:sz w:val="18"/>
                      <w:szCs w:val="18"/>
                    </w:rPr>
                    <w:t xml:space="preserve">• </w:t>
                  </w:r>
                </w:p>
                <w:p w14:paraId="42B6A317" w14:textId="77777777" w:rsidR="0081220D" w:rsidRDefault="0081220D" w:rsidP="0081220D">
                  <w:pPr>
                    <w:pStyle w:val="BodyText"/>
                  </w:pPr>
                </w:p>
              </w:txbxContent>
            </v:textbox>
            <w10:wrap type="tight" anchorx="page" anchory="page"/>
          </v:shape>
        </w:pict>
      </w:r>
      <w:r w:rsidR="003B08CB">
        <w:rPr>
          <w:noProof/>
        </w:rPr>
        <w:pict w14:anchorId="74337697">
          <v:rect id="Rectangle 184" o:spid="_x0000_s1069" style="position:absolute;margin-left:352.8pt;margin-top:43.2pt;width:3in;height:493.2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" fillcolor="#5870bb" stroked="f" strokecolor="#b3cfff" strokeweight="1.5pt">
            <v:shadow opacity="42597f" mv:blur="38100f" offset="0,2pt"/>
            <v:textbox inset=",7.2pt,,7.2pt"/>
            <w10:wrap anchorx="page" anchory="page"/>
          </v:rect>
        </w:pict>
      </w:r>
      <w:r w:rsidR="003B08CB">
        <w:rPr>
          <w:noProof/>
        </w:rPr>
        <w:pict w14:anchorId="75596F65">
          <v:shape id="Text Box 214" o:spid="_x0000_s1064" type="#_x0000_t202" style="position:absolute;margin-left:361.65pt;margin-top:243.2pt;width:198pt;height:4in;z-index:251644416;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" mv:complextextbox="1" o:allowincell="f" filled="f" fillcolor="#b3cfff" stroked="f" strokecolor="#b3cfff" strokeweight="1.5pt">
            <v:fill color2="#3f80cd" focus="100%" type="gradient">
              <o:fill v:ext="view" type="gradientUnscaled"/>
            </v:fill>
            <v:textbox style="mso-next-textbox:#Text Box 214" inset=",0,,0">
              <w:txbxContent>
                <w:p w14:paraId="6D1CC768" w14:textId="77777777" w:rsidR="0081220D" w:rsidRPr="0081220D" w:rsidRDefault="0081220D" w:rsidP="0081220D">
                  <w:pPr>
                    <w:widowControl w:val="0"/>
                    <w:autoSpaceDE w:val="0"/>
                    <w:autoSpaceDN w:val="0"/>
                    <w:adjustRightInd w:val="0"/>
                    <w:rPr>
                      <w:rFonts w:ascii="PalatinoLT-Roman" w:hAnsi="PalatinoLT-Roman" w:cs="PalatinoLT-Roman"/>
                      <w:b/>
                      <w:color w:val="FFFFFF" w:themeColor="background1"/>
                      <w:sz w:val="30"/>
                      <w:szCs w:val="30"/>
                    </w:rPr>
                  </w:pPr>
                  <w:r w:rsidRPr="0081220D">
                    <w:rPr>
                      <w:rFonts w:ascii="PalatinoLT-Roman" w:hAnsi="PalatinoLT-Roman" w:cs="PalatinoLT-Roman"/>
                      <w:b/>
                      <w:color w:val="FFFFFF" w:themeColor="background1"/>
                      <w:sz w:val="30"/>
                      <w:szCs w:val="30"/>
                    </w:rPr>
                    <w:t>Young people most at risk of mental health problems and illnesses are:</w:t>
                  </w:r>
                </w:p>
                <w:p w14:paraId="041AC0EB" w14:textId="77777777" w:rsidR="0081220D" w:rsidRPr="0081220D" w:rsidRDefault="0081220D" w:rsidP="0081220D">
                  <w:pPr>
                    <w:widowControl w:val="0"/>
                    <w:autoSpaceDE w:val="0"/>
                    <w:autoSpaceDN w:val="0"/>
                    <w:adjustRightInd w:val="0"/>
                    <w:rPr>
                      <w:rFonts w:ascii="PalatinoLT-Roman" w:hAnsi="PalatinoLT-Roman" w:cs="PalatinoLT-Roman"/>
                      <w:color w:val="FFFFFF" w:themeColor="background1"/>
                      <w:sz w:val="28"/>
                      <w:szCs w:val="28"/>
                    </w:rPr>
                  </w:pPr>
                  <w:r w:rsidRPr="0081220D">
                    <w:rPr>
                      <w:rFonts w:ascii="PalatinoLT-Roman" w:hAnsi="PalatinoLT-Roman" w:cs="PalatinoLT-Roman"/>
                      <w:color w:val="FFFFFF" w:themeColor="background1"/>
                      <w:sz w:val="28"/>
                      <w:szCs w:val="28"/>
                    </w:rPr>
                    <w:t xml:space="preserve">• </w:t>
                  </w:r>
                  <w:proofErr w:type="gramStart"/>
                  <w:r w:rsidRPr="0081220D">
                    <w:rPr>
                      <w:rFonts w:ascii="PalatinoLT-Roman" w:hAnsi="PalatinoLT-Roman" w:cs="PalatinoLT-Roman"/>
                      <w:color w:val="FFFFFF" w:themeColor="background1"/>
                      <w:sz w:val="28"/>
                      <w:szCs w:val="28"/>
                    </w:rPr>
                    <w:t>the</w:t>
                  </w:r>
                  <w:proofErr w:type="gramEnd"/>
                  <w:r w:rsidRPr="0081220D">
                    <w:rPr>
                      <w:rFonts w:ascii="PalatinoLT-Roman" w:hAnsi="PalatinoLT-Roman" w:cs="PalatinoLT-Roman"/>
                      <w:color w:val="FFFFFF" w:themeColor="background1"/>
                      <w:sz w:val="28"/>
                      <w:szCs w:val="28"/>
                    </w:rPr>
                    <w:t xml:space="preserve"> unemployed or economically disadvantaged</w:t>
                  </w:r>
                </w:p>
                <w:p w14:paraId="1167ACA6" w14:textId="77777777" w:rsidR="0081220D" w:rsidRPr="0081220D" w:rsidRDefault="0081220D" w:rsidP="0081220D">
                  <w:pPr>
                    <w:widowControl w:val="0"/>
                    <w:autoSpaceDE w:val="0"/>
                    <w:autoSpaceDN w:val="0"/>
                    <w:adjustRightInd w:val="0"/>
                    <w:rPr>
                      <w:rFonts w:ascii="PalatinoLT-Roman" w:hAnsi="PalatinoLT-Roman" w:cs="PalatinoLT-Roman"/>
                      <w:color w:val="FFFFFF" w:themeColor="background1"/>
                      <w:sz w:val="28"/>
                      <w:szCs w:val="28"/>
                    </w:rPr>
                  </w:pPr>
                  <w:r w:rsidRPr="0081220D">
                    <w:rPr>
                      <w:rFonts w:ascii="PalatinoLT-Roman" w:hAnsi="PalatinoLT-Roman" w:cs="PalatinoLT-Roman"/>
                      <w:color w:val="FFFFFF" w:themeColor="background1"/>
                      <w:sz w:val="28"/>
                      <w:szCs w:val="28"/>
                    </w:rPr>
                    <w:t xml:space="preserve">• </w:t>
                  </w:r>
                  <w:proofErr w:type="gramStart"/>
                  <w:r w:rsidRPr="0081220D">
                    <w:rPr>
                      <w:rFonts w:ascii="PalatinoLT-Roman" w:hAnsi="PalatinoLT-Roman" w:cs="PalatinoLT-Roman"/>
                      <w:color w:val="FFFFFF" w:themeColor="background1"/>
                      <w:sz w:val="28"/>
                      <w:szCs w:val="28"/>
                    </w:rPr>
                    <w:t>students</w:t>
                  </w:r>
                  <w:proofErr w:type="gramEnd"/>
                  <w:r w:rsidRPr="0081220D">
                    <w:rPr>
                      <w:rFonts w:ascii="PalatinoLT-Roman" w:hAnsi="PalatinoLT-Roman" w:cs="PalatinoLT-Roman"/>
                      <w:color w:val="FFFFFF" w:themeColor="background1"/>
                      <w:sz w:val="28"/>
                      <w:szCs w:val="28"/>
                    </w:rPr>
                    <w:t xml:space="preserve"> who leave school prematurely</w:t>
                  </w:r>
                </w:p>
                <w:p w14:paraId="51571566" w14:textId="77777777" w:rsidR="0081220D" w:rsidRPr="0081220D" w:rsidRDefault="0081220D" w:rsidP="0081220D">
                  <w:pPr>
                    <w:widowControl w:val="0"/>
                    <w:autoSpaceDE w:val="0"/>
                    <w:autoSpaceDN w:val="0"/>
                    <w:adjustRightInd w:val="0"/>
                    <w:rPr>
                      <w:rFonts w:ascii="PalatinoLT-Roman" w:hAnsi="PalatinoLT-Roman" w:cs="PalatinoLT-Roman"/>
                      <w:color w:val="FFFFFF" w:themeColor="background1"/>
                      <w:sz w:val="28"/>
                      <w:szCs w:val="28"/>
                    </w:rPr>
                  </w:pPr>
                  <w:r w:rsidRPr="0081220D">
                    <w:rPr>
                      <w:rFonts w:ascii="PalatinoLT-Roman" w:hAnsi="PalatinoLT-Roman" w:cs="PalatinoLT-Roman"/>
                      <w:color w:val="FFFFFF" w:themeColor="background1"/>
                      <w:sz w:val="28"/>
                      <w:szCs w:val="28"/>
                    </w:rPr>
                    <w:t xml:space="preserve">• </w:t>
                  </w:r>
                  <w:proofErr w:type="gramStart"/>
                  <w:r w:rsidRPr="0081220D">
                    <w:rPr>
                      <w:rFonts w:ascii="PalatinoLT-Roman" w:hAnsi="PalatinoLT-Roman" w:cs="PalatinoLT-Roman"/>
                      <w:color w:val="FFFFFF" w:themeColor="background1"/>
                      <w:sz w:val="28"/>
                      <w:szCs w:val="28"/>
                    </w:rPr>
                    <w:t>individuals</w:t>
                  </w:r>
                  <w:proofErr w:type="gramEnd"/>
                  <w:r w:rsidRPr="0081220D">
                    <w:rPr>
                      <w:rFonts w:ascii="PalatinoLT-Roman" w:hAnsi="PalatinoLT-Roman" w:cs="PalatinoLT-Roman"/>
                      <w:color w:val="FFFFFF" w:themeColor="background1"/>
                      <w:sz w:val="28"/>
                      <w:szCs w:val="28"/>
                    </w:rPr>
                    <w:t xml:space="preserve"> with Aboriginal or Torres Strait Islander backgrounds</w:t>
                  </w:r>
                </w:p>
                <w:p w14:paraId="14DCD3A2" w14:textId="77777777" w:rsidR="0081220D" w:rsidRPr="0081220D" w:rsidRDefault="0081220D" w:rsidP="0081220D">
                  <w:pPr>
                    <w:widowControl w:val="0"/>
                    <w:autoSpaceDE w:val="0"/>
                    <w:autoSpaceDN w:val="0"/>
                    <w:adjustRightInd w:val="0"/>
                    <w:rPr>
                      <w:rFonts w:ascii="PalatinoLT-Roman" w:hAnsi="PalatinoLT-Roman" w:cs="PalatinoLT-Roman"/>
                      <w:color w:val="FFFFFF" w:themeColor="background1"/>
                      <w:sz w:val="28"/>
                      <w:szCs w:val="28"/>
                    </w:rPr>
                  </w:pPr>
                  <w:r w:rsidRPr="0081220D">
                    <w:rPr>
                      <w:rFonts w:ascii="PalatinoLT-Roman" w:hAnsi="PalatinoLT-Roman" w:cs="PalatinoLT-Roman"/>
                      <w:color w:val="FFFFFF" w:themeColor="background1"/>
                      <w:sz w:val="28"/>
                      <w:szCs w:val="28"/>
                    </w:rPr>
                    <w:t xml:space="preserve">• </w:t>
                  </w:r>
                  <w:proofErr w:type="gramStart"/>
                  <w:r w:rsidRPr="0081220D">
                    <w:rPr>
                      <w:rFonts w:ascii="PalatinoLT-Roman" w:hAnsi="PalatinoLT-Roman" w:cs="PalatinoLT-Roman"/>
                      <w:color w:val="FFFFFF" w:themeColor="background1"/>
                      <w:sz w:val="28"/>
                      <w:szCs w:val="28"/>
                    </w:rPr>
                    <w:t>rural</w:t>
                  </w:r>
                  <w:proofErr w:type="gramEnd"/>
                  <w:r w:rsidRPr="0081220D">
                    <w:rPr>
                      <w:rFonts w:ascii="PalatinoLT-Roman" w:hAnsi="PalatinoLT-Roman" w:cs="PalatinoLT-Roman"/>
                      <w:color w:val="FFFFFF" w:themeColor="background1"/>
                      <w:sz w:val="28"/>
                      <w:szCs w:val="28"/>
                    </w:rPr>
                    <w:t xml:space="preserve"> males</w:t>
                  </w:r>
                </w:p>
                <w:p w14:paraId="76AF9EB4" w14:textId="77777777" w:rsidR="0081220D" w:rsidRPr="0081220D" w:rsidRDefault="0081220D" w:rsidP="0081220D">
                  <w:pPr>
                    <w:widowControl w:val="0"/>
                    <w:autoSpaceDE w:val="0"/>
                    <w:autoSpaceDN w:val="0"/>
                    <w:adjustRightInd w:val="0"/>
                    <w:rPr>
                      <w:rFonts w:ascii="PalatinoLT-Roman" w:hAnsi="PalatinoLT-Roman" w:cs="PalatinoLT-Roman"/>
                      <w:color w:val="FFFFFF" w:themeColor="background1"/>
                      <w:sz w:val="28"/>
                      <w:szCs w:val="28"/>
                    </w:rPr>
                  </w:pPr>
                  <w:r w:rsidRPr="0081220D">
                    <w:rPr>
                      <w:rFonts w:ascii="PalatinoLT-Roman" w:hAnsi="PalatinoLT-Roman" w:cs="PalatinoLT-Roman"/>
                      <w:color w:val="FFFFFF" w:themeColor="background1"/>
                      <w:sz w:val="28"/>
                      <w:szCs w:val="28"/>
                    </w:rPr>
                    <w:t xml:space="preserve">• </w:t>
                  </w:r>
                  <w:proofErr w:type="gramStart"/>
                  <w:r w:rsidRPr="0081220D">
                    <w:rPr>
                      <w:rFonts w:ascii="PalatinoLT-Roman" w:hAnsi="PalatinoLT-Roman" w:cs="PalatinoLT-Roman"/>
                      <w:color w:val="FFFFFF" w:themeColor="background1"/>
                      <w:sz w:val="28"/>
                      <w:szCs w:val="28"/>
                    </w:rPr>
                    <w:t>females</w:t>
                  </w:r>
                  <w:proofErr w:type="gramEnd"/>
                </w:p>
                <w:p w14:paraId="4A6849B7" w14:textId="77777777" w:rsidR="0081220D" w:rsidRPr="0081220D" w:rsidRDefault="0081220D" w:rsidP="0081220D">
                  <w:pPr>
                    <w:widowControl w:val="0"/>
                    <w:autoSpaceDE w:val="0"/>
                    <w:autoSpaceDN w:val="0"/>
                    <w:adjustRightInd w:val="0"/>
                    <w:rPr>
                      <w:rFonts w:ascii="PalatinoLT-Roman" w:hAnsi="PalatinoLT-Roman" w:cs="PalatinoLT-Roman"/>
                      <w:sz w:val="28"/>
                      <w:szCs w:val="28"/>
                    </w:rPr>
                  </w:pPr>
                  <w:r w:rsidRPr="0081220D">
                    <w:rPr>
                      <w:rFonts w:ascii="PalatinoLT-Roman" w:hAnsi="PalatinoLT-Roman" w:cs="PalatinoLT-Roman"/>
                      <w:color w:val="FFFFFF" w:themeColor="background1"/>
                      <w:sz w:val="28"/>
                      <w:szCs w:val="28"/>
                    </w:rPr>
                    <w:t xml:space="preserve">• </w:t>
                  </w:r>
                  <w:proofErr w:type="gramStart"/>
                  <w:r w:rsidRPr="0081220D">
                    <w:rPr>
                      <w:rFonts w:ascii="PalatinoLT-Roman" w:hAnsi="PalatinoLT-Roman" w:cs="PalatinoLT-Roman"/>
                      <w:color w:val="FFFFFF" w:themeColor="background1"/>
                      <w:sz w:val="28"/>
                      <w:szCs w:val="28"/>
                    </w:rPr>
                    <w:t>gay</w:t>
                  </w:r>
                  <w:proofErr w:type="gramEnd"/>
                  <w:r w:rsidRPr="0081220D">
                    <w:rPr>
                      <w:rFonts w:ascii="PalatinoLT-Roman" w:hAnsi="PalatinoLT-Roman" w:cs="PalatinoLT-Roman"/>
                      <w:color w:val="FFFFFF" w:themeColor="background1"/>
                      <w:sz w:val="28"/>
                      <w:szCs w:val="28"/>
                    </w:rPr>
                    <w:t xml:space="preserve"> youth</w:t>
                  </w:r>
                </w:p>
                <w:p w14:paraId="1DE0C1BB" w14:textId="77777777" w:rsidR="0081220D" w:rsidRPr="0081220D" w:rsidRDefault="0081220D" w:rsidP="0081220D">
                  <w:pPr>
                    <w:pStyle w:val="Boxtext-medium"/>
                    <w:jc w:val="left"/>
                    <w:rPr>
                      <w:sz w:val="28"/>
                      <w:szCs w:val="28"/>
                    </w:rPr>
                  </w:pPr>
                  <w:r w:rsidRPr="0081220D">
                    <w:rPr>
                      <w:rFonts w:ascii="PalatinoLT-Roman" w:hAnsi="PalatinoLT-Roman" w:cs="PalatinoLT-Roman"/>
                      <w:sz w:val="28"/>
                      <w:szCs w:val="28"/>
                    </w:rPr>
                    <w:t xml:space="preserve">• </w:t>
                  </w:r>
                  <w:proofErr w:type="gramStart"/>
                  <w:r w:rsidRPr="0081220D">
                    <w:rPr>
                      <w:rFonts w:ascii="PalatinoLT-Roman" w:hAnsi="PalatinoLT-Roman" w:cs="PalatinoLT-Roman"/>
                      <w:sz w:val="28"/>
                      <w:szCs w:val="28"/>
                    </w:rPr>
                    <w:t>individuals</w:t>
                  </w:r>
                  <w:proofErr w:type="gramEnd"/>
                  <w:r w:rsidRPr="0081220D">
                    <w:rPr>
                      <w:rFonts w:ascii="PalatinoLT-Roman" w:hAnsi="PalatinoLT-Roman" w:cs="PalatinoLT-Roman"/>
                      <w:sz w:val="28"/>
                      <w:szCs w:val="28"/>
                    </w:rPr>
                    <w:t xml:space="preserve"> who experience incarceration or the juvenile justice system</w:t>
                  </w:r>
                </w:p>
                <w:p w14:paraId="5274EB04" w14:textId="77777777" w:rsidR="0081220D" w:rsidRPr="0081220D" w:rsidRDefault="0081220D">
                  <w:pPr>
                    <w:rPr>
                      <w:sz w:val="28"/>
                      <w:szCs w:val="28"/>
                    </w:rPr>
                  </w:pPr>
                </w:p>
              </w:txbxContent>
            </v:textbox>
            <w10:wrap type="tight" anchorx="page" anchory="page"/>
          </v:shape>
        </w:pict>
      </w:r>
      <w:r w:rsidR="003B08CB">
        <w:rPr>
          <w:noProof/>
        </w:rPr>
        <w:pict w14:anchorId="03136F4E">
          <v:line id="Line 161" o:spid="_x0000_s1062" style="position:absolute;z-index:251674112;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3.6pt" to="8in,543.6pt" wrapcoords="-30 -2147483648 0 -2147483648 10830 -2147483648 10830 -2147483648 21570 -2147483648 21660 -2147483648 -30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" strokecolor="#5870bb" strokeweight="1pt">
            <v:shadow opacity="42597f" mv:blur="38100f" offset="0,2pt"/>
            <w10:wrap type="tight" anchorx="page" anchory="page"/>
          </v:line>
        </w:pict>
      </w:r>
      <w:r w:rsidR="003B08CB">
        <w:rPr>
          <w:noProof/>
        </w:rPr>
        <w:pict w14:anchorId="1BA1AF52">
          <v:shape id="Text Box 1198" o:spid="_x0000_s1061" type="#_x0000_t202" style="position:absolute;margin-left:46.8pt;margin-top:46.8pt;width:272.35pt;height:52.4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" o:allowincell="f" filled="f" fillcolor="#b3cfff" stroked="f" strokecolor="#b3cfff" strokeweight="1.5pt">
            <v:fill color2="#3f80cd" focus="100%" type="gradient">
              <o:fill v:ext="view" type="gradientUnscaled"/>
            </v:fill>
            <v:textbox inset=",0,,0">
              <w:txbxContent>
                <w:p w14:paraId="2DFC9E3F" w14:textId="77777777" w:rsidR="0081220D" w:rsidRDefault="0081220D" w:rsidP="00A050F9">
                  <w:pPr>
                    <w:pStyle w:val="Heading3"/>
                  </w:pPr>
                  <w:r>
                    <w:t>Risk Factors &amp; Protective Factors</w:t>
                  </w:r>
                </w:p>
              </w:txbxContent>
            </v:textbox>
            <w10:wrap anchorx="page" anchory="page"/>
          </v:shape>
        </w:pict>
      </w:r>
      <w:r w:rsidR="00B863B5">
        <w:br w:type="page"/>
      </w:r>
      <w:r w:rsidR="003B08CB">
        <w:rPr>
          <w:noProof/>
        </w:rPr>
        <w:lastRenderedPageBreak/>
        <w:pict w14:anchorId="24CFA82C">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AutoShape 310" o:spid="_x0000_s1060" type="#_x0000_t60" style="position:absolute;margin-left:285pt;margin-top:26pt;width:68.4pt;height:67.4pt;rotation:1630661fd;z-index:251652608;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wrapcoords="9969 0 7358 240 2610 2400 2848 3840 1186 5280 474 6480 1186 7680 -237 8400 -237 10800 949 11520 0 12960 237 15120 1898 15360 1661 16560 3323 18960 4272 19680 7120 21120 8070 21120 13292 21120 14241 21120 17090 19680 18039 18960 19701 16560 19463 15360 21125 15120 21362 12960 20413 11520 21600 11040 21362 8400 20175 7680 20887 6480 20175 5280 18514 3840 18751 2400 14004 240 11156 0 996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" adj="1780" fillcolor="#ffae00" stroked="f" strokecolor="#b3cfff" strokeweight="1.5pt">
            <v:stroke o:forcedash="t"/>
            <v:shadow opacity="42597f" mv:blur="38100f" offset="0,2pt"/>
            <o:lock v:ext="edit" aspectratio="t"/>
            <v:textbox inset="0,0,0,0">
              <w:txbxContent>
                <w:p w14:paraId="3BFA06BF" w14:textId="77777777" w:rsidR="0081220D" w:rsidRPr="003B08CB" w:rsidRDefault="0081220D" w:rsidP="00A10F33">
                  <w:pPr>
                    <w:jc w:val="center"/>
                    <w:rPr>
                      <w:rFonts w:ascii="Cooper Black" w:hAnsi="Cooper Black"/>
                      <w:b/>
                      <w:bCs/>
                      <w:color w:val="FFFFFF"/>
                      <w:spacing w:val="-8"/>
                      <w:sz w:val="28"/>
                      <w:szCs w:val="28"/>
                    </w:rPr>
                  </w:pPr>
                  <w:r w:rsidRPr="003B08CB">
                    <w:rPr>
                      <w:rFonts w:ascii="Cooper Black" w:hAnsi="Cooper Black"/>
                      <w:b/>
                      <w:bCs/>
                      <w:color w:val="FFFFFF"/>
                      <w:spacing w:val="-8"/>
                      <w:sz w:val="28"/>
                      <w:szCs w:val="28"/>
                    </w:rPr>
                    <w:t>cont.</w:t>
                  </w:r>
                </w:p>
              </w:txbxContent>
            </v:textbox>
            <w10:wrap type="tight" anchorx="page" anchory="page"/>
          </v:shape>
        </w:pict>
      </w:r>
      <w:r w:rsidR="003B08CB">
        <w:rPr>
          <w:noProof/>
        </w:rPr>
        <w:pict w14:anchorId="4D73601F">
          <v:shape id="Text Box 1515" o:spid="_x0000_s1059" type="#_x0000_t202" style="position:absolute;margin-left:310.05pt;margin-top:268.55pt;width:265.95pt;height:288.8pt;z-index:251648512;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" mv:complextextbox="1" filled="f" fillcolor="#b3cfff" stroked="f" strokecolor="#b3cfff" strokeweight="1.5pt">
            <v:fill color2="#3f80cd" focus="100%" type="gradient">
              <o:fill v:ext="view" type="gradientUnscaled"/>
            </v:fill>
            <v:stroke o:forcedash="t"/>
            <v:textbox inset=",0,,0">
              <w:txbxContent>
                <w:p w14:paraId="49A8246E" w14:textId="77777777" w:rsidR="0081220D" w:rsidRPr="005F0FF2" w:rsidRDefault="0081220D" w:rsidP="00A050F9">
                  <w:pPr>
                    <w:pStyle w:val="BodyText"/>
                  </w:pPr>
                  <w:r>
                    <w:t xml:space="preserve">Suspendisse hendrerit ligula eget odio. Sed erat nisi, rhoncus id, imperdiet quis, blandit et, felis. In at nulla mattis neque commodo venenatis. Cras ultrices tincidunt risus. Quisque dictum diam adipiscing arcu. In diam turpis, suscipit fringilla, dapibus quis, dictum ut, ipsum. Phasellus id elit in dui bibendum bibendum. Ut metus diam, lacinia ut, tincidunt eu, dapibus sit amet, mauris. Donec varius, felis eget lobortis vehicula, magna sapien </w:t>
                  </w:r>
                  <w:r w:rsidRPr="005F0FF2">
                    <w:t>elementum</w:t>
                  </w:r>
                  <w:r>
                    <w:t xml:space="preserve"> tellus, ut iaculis dui orci sed arcu. Nam nibh erat, auctor sit amet, commodo ut, ornare id, ante. In imperdiet, justo id eleifend faucibus, urna dolor consectetuer dui, vel pretium risus purus sed pede.</w:t>
                  </w:r>
                  <w:r w:rsidRPr="00CB746F">
                    <w:t>Etia</w:t>
                  </w:r>
                  <w:r>
                    <w:t>m rutrum libero posuere libero.</w:t>
                  </w:r>
                </w:p>
              </w:txbxContent>
            </v:textbox>
            <w10:wrap type="through" anchorx="page" anchory="page"/>
          </v:shape>
        </w:pict>
      </w:r>
      <w:r w:rsidR="003B08CB">
        <w:rPr>
          <w:noProof/>
        </w:rPr>
        <w:pict w14:anchorId="5E3B71AE">
          <v:shape id="_x0000_s1058" type="#_x0000_t75" alt="Description: ::nfc5:42-17983479.jpg" style="position:absolute;margin-left:304.3pt;margin-top:558pt;width:265.45pt;height:212.65pt;z-index:251682304;visibility:visible;mso-wrap-distance-left:9.35pt;mso-wrap-distance-top:0;mso-wrap-distance-right:9.35pt;mso-wrap-distance-bottom:0;mso-position-horizontal:absolute;mso-position-horizontal-relative:page;mso-position-vertical:absolute;mso-position-vertical-relative:page"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&#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kAAAAABSZ2h0&#10;bG9uZwAAAlg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&#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zQwNTIyMTIzMjRGRUU1M0Ew&#10;Qzk4NzNGQ0RCNzIzQjFEPC9leGlmOk5hdGl2ZURpZ2VzdD4KICAgICAgPC9yZGY6RGVzY3JpcHRp&#10;b24+CiAgID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">
            <v:stroke o:forcedash="t"/>
            <v:imagedata r:id="rId16" o:title=""/>
            <w10:wrap type="square" anchorx="page" anchory="page"/>
          </v:shape>
        </w:pict>
      </w:r>
      <w:r w:rsidR="003B08CB">
        <w:rPr>
          <w:noProof/>
        </w:rPr>
        <w:pict w14:anchorId="29851A0C">
          <v:group id="_x0000_s1103" style="position:absolute;margin-left:310.05pt;margin-top:46.1pt;width:265.95pt;height:197.45pt;z-index:251651584;mso-position-horizontal-relative:page;mso-position-vertical-relative:page" coordsize="20000,20000" wrapcoords="0 0 21600 0 21600 21600 0 21600 0 0" mv:complextextbox="1">
            <o:lock v:ext="edit" ungrouping="t"/>
            <v:shape id="Text Box 1522" o:spid="_x0000_s1104" type="#_x0000_t202" style="position:absolute;width:20000;height:20000;visibility:visible;mso-wrap-style:square;mso-wrap-edited:f;mso-wrap-distance-left:9pt;mso-wrap-distance-top:0;mso-wrap-distance-right:9pt;mso-wrap-distance-bottom:0;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" mv:complextextbox="1" filled="f" fillcolor="#b3cfff" stroked="f" strokecolor="#b3cfff" strokeweight="1.5pt">
              <v:fill color2="#3f80cd" focus="100%" type="gradient">
                <o:fill v:ext="view" type="gradientUnscaled"/>
              </v:fill>
              <v:textbox style="mso-next-textbox:#Text Box 1522" inset=",0,,0"/>
            </v:shape>
            <v:shape id="_x0000_s1105" type="#_x0000_t202" style="position:absolute;left:3933;width:15526;height:1079" filled="f" stroked="f">
              <v:textbox style="mso-next-textbox:#_x0000_s1106" inset="0,0,0,0">
                <w:txbxContent/>
              </v:textbox>
            </v:shape>
            <v:shape id="_x0000_s1106" type="#_x0000_t202" style="position:absolute;left:3971;top:1069;width:15488;height:2547" filled="f" stroked="f">
              <v:textbox style="mso-next-textbox:#_x0000_s1106" inset="0,0,0,0">
                <w:txbxContent/>
              </v:textbox>
            </v:shape>
            <w10:wrap type="through" anchorx="page" anchory="page"/>
          </v:group>
        </w:pict>
      </w:r>
      <w:r w:rsidR="003B08CB">
        <w:rPr>
          <w:noProof/>
        </w:rPr>
        <w:pict w14:anchorId="7244FF2B">
          <v:shape id="Text Box 1202" o:spid="_x0000_s1056" type="#_x0000_t202" style="position:absolute;margin-left:310.05pt;margin-top:249.1pt;width:265.7pt;height:18pt;z-index:251647488;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" filled="f" fillcolor="#b3cfff" stroked="f" strokecolor="#b3cfff" strokeweight="1.5pt">
            <v:fill color2="#3f80cd" focus="100%" type="gradient">
              <o:fill v:ext="view" type="gradientUnscaled"/>
            </v:fill>
            <v:stroke o:forcedash="t"/>
            <v:textbox inset=",0,,0">
              <w:txbxContent>
                <w:p w14:paraId="247F7556" w14:textId="77777777" w:rsidR="0081220D" w:rsidRDefault="0081220D" w:rsidP="00A050F9">
                  <w:pPr>
                    <w:pStyle w:val="Heading4"/>
                  </w:pPr>
                  <w:r w:rsidRPr="00CB746F">
                    <w:t>Sed tincidunt nisl a elit</w:t>
                  </w:r>
                </w:p>
              </w:txbxContent>
            </v:textbox>
            <w10:wrap type="through" anchorx="page" anchory="page"/>
          </v:shape>
        </w:pict>
      </w:r>
      <w:r w:rsidR="003B08CB">
        <w:rPr>
          <w:noProof/>
        </w:rPr>
        <w:pict w14:anchorId="5BFE1965">
          <v:shape id="_x0000_s1055" type="#_x0000_t75" alt="Description: ::nfc5:42-17983534.jpg" style="position:absolute;margin-left:24.25pt;margin-top:25.15pt;width:283.2pt;height:230.9pt;z-index:251680256;visibility:visible;mso-wrap-distance-left:9.35pt;mso-wrap-distance-top:0;mso-wrap-distance-right:9.35pt;mso-wrap-distance-bottom:0;mso-position-horizontal:absolute;mso-position-horizontal-relative:page;mso-position-vertical:absolute;mso-position-vertical-relative:page"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GQAAAAAFJnaHRsb25nAAACW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&#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">
            <v:stroke o:forcedash="t"/>
            <v:imagedata r:id="rId17" o:title=""/>
            <w10:wrap type="square" anchorx="page" anchory="page"/>
          </v:shape>
        </w:pict>
      </w:r>
      <w:r w:rsidR="003B08CB">
        <w:rPr>
          <w:noProof/>
        </w:rPr>
        <w:pict w14:anchorId="3E210C70">
          <v:shape id="_x0000_s1054" type="#_x0000_t75" alt="Description: ::nfc5:42-17983330.jpg" style="position:absolute;margin-left:38.65pt;margin-top:31.2pt;width:281.75pt;height:203.55pt;z-index:251681280;visibility:visible;mso-wrap-distance-left:9.35pt;mso-wrap-distance-top:0;mso-wrap-distance-right:9.35pt;mso-wrap-distance-bottom:0;mso-position-horizontal:absolute;mso-position-horizontal-relative:page;mso-position-vertical:absolute;mso-position-vertical-relative:page"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&#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GQAAAAAFJnaHRsb25nAAACWA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">
            <v:stroke o:forcedash="t"/>
            <v:imagedata r:id="rId18" o:title=""/>
            <w10:wrap type="square" anchorx="page" anchory="page"/>
          </v:shape>
        </w:pict>
      </w:r>
      <w:r w:rsidR="003B08CB">
        <w:rPr>
          <w:noProof/>
        </w:rPr>
        <w:pict w14:anchorId="14E6E8E0">
          <v:oval id="Oval 358" o:spid="_x0000_s1053" style="position:absolute;margin-left:71.05pt;margin-top:623.7pt;width:25.9pt;height:25.9pt;z-index:251661824;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5554 0 1851 2468 -617 6171 -617 13577 1234 19131 4320 20365 16662 20365 19748 19131 21600 13577 21600 6171 19131 2468 15428 0 555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" stroked="f" strokecolor="#4a7ebb" strokeweight="1.5pt">
            <v:shadow opacity="22938f" mv:blur="38100f" offset="0,2pt"/>
            <v:textbox inset="0,0,0,0">
              <w:txbxContent>
                <w:p w14:paraId="50B22B66" w14:textId="77777777" w:rsidR="0081220D" w:rsidRPr="003B08CB" w:rsidRDefault="0081220D" w:rsidP="00A050F9">
                  <w:pPr>
                    <w:spacing w:line="300" w:lineRule="exact"/>
                    <w:ind w:left="43"/>
                    <w:jc w:val="center"/>
                    <w:rPr>
                      <w:rFonts w:ascii="Cooper Black" w:hAnsi="Cooper Black"/>
                      <w:b/>
                      <w:color w:val="5870BB"/>
                      <w:sz w:val="28"/>
                    </w:rPr>
                  </w:pPr>
                  <w:r w:rsidRPr="003B08CB">
                    <w:rPr>
                      <w:rFonts w:ascii="Cooper Black" w:hAnsi="Cooper Black"/>
                      <w:b/>
                      <w:color w:val="5870BB"/>
                      <w:sz w:val="28"/>
                    </w:rPr>
                    <w:t>3.</w:t>
                  </w:r>
                </w:p>
              </w:txbxContent>
            </v:textbox>
            <w10:wrap type="through" anchorx="page" anchory="page"/>
          </v:oval>
        </w:pict>
      </w:r>
      <w:r w:rsidR="003B08CB">
        <w:rPr>
          <w:noProof/>
        </w:rPr>
        <w:pict w14:anchorId="79809816">
          <v:shape id="Text Box 364" o:spid="_x0000_s1052" type="#_x0000_t202" style="position:absolute;margin-left:101.3pt;margin-top:606.4pt;width:169.9pt;height:75.6pt;z-index:251664896;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" mv:complextextbox="1" filled="f" fillcolor="#b3cfff" stroked="f" strokecolor="#b3cfff" strokeweight="1.5pt">
            <v:fill color2="#3f80cd" focus="100%" type="gradient">
              <o:fill v:ext="view" type="gradientUnscaled"/>
            </v:fill>
            <v:stroke o:forcedash="t"/>
            <v:textbox inset=",0,,0">
              <w:txbxContent>
                <w:p w14:paraId="1A58B3E9" w14:textId="77777777" w:rsidR="0081220D" w:rsidRDefault="0081220D" w:rsidP="00A050F9">
                  <w:pPr>
                    <w:pStyle w:val="BoxText-Left"/>
                  </w:pPr>
                  <w:r w:rsidRPr="009E2A28">
                    <w:t>Justo id eleifend faucibus, urna dolor consectetuer dui, vel pretium risus purus sed pede. Integer diam elit, facilisis eget</w:t>
                  </w:r>
                  <w:r>
                    <w:t>.</w:t>
                  </w:r>
                </w:p>
              </w:txbxContent>
            </v:textbox>
            <w10:wrap type="through" anchorx="page" anchory="page"/>
          </v:shape>
        </w:pict>
      </w:r>
      <w:r w:rsidR="003B08CB">
        <w:rPr>
          <w:noProof/>
        </w:rPr>
        <w:pict w14:anchorId="55578578">
          <v:shape id="Text Box 355" o:spid="_x0000_s1051" type="#_x0000_t202" style="position:absolute;margin-left:101.3pt;margin-top:448.65pt;width:169.9pt;height:75.6pt;z-index:251653632;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" mv:complextextbox="1" filled="f" fillcolor="#b3cfff" stroked="f" strokecolor="#b3cfff" strokeweight="1.5pt">
            <v:fill color2="#3f80cd" focus="100%" type="gradient">
              <o:fill v:ext="view" type="gradientUnscaled"/>
            </v:fill>
            <v:stroke o:forcedash="t"/>
            <v:textbox inset=",0,,0">
              <w:txbxContent>
                <w:p w14:paraId="49495DA5" w14:textId="77777777" w:rsidR="0081220D" w:rsidRDefault="0081220D" w:rsidP="00A050F9">
                  <w:pPr>
                    <w:pStyle w:val="BoxText-Left"/>
                  </w:pPr>
                  <w:r>
                    <w:t xml:space="preserve">Morbi justo. Cras rutrum sapien non risus. Nam nibh erat, auctor sit amet, commodo ut, ornare id, ante. In imperdiet. </w:t>
                  </w:r>
                </w:p>
              </w:txbxContent>
            </v:textbox>
            <w10:wrap type="through" anchorx="page" anchory="page"/>
          </v:shape>
        </w:pict>
      </w:r>
      <w:r w:rsidR="003B08CB">
        <w:rPr>
          <w:noProof/>
        </w:rPr>
        <w:pict w14:anchorId="19A821A4">
          <v:oval id="Oval 356" o:spid="_x0000_s1050" style="position:absolute;margin-left:71.05pt;margin-top:465.75pt;width:25.9pt;height:25.9pt;z-index:251659776;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5554 0 1851 2468 -617 6171 -617 13577 1234 19131 4320 20365 16662 20365 19748 19131 21600 13577 21600 6171 19131 2468 15428 0 555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" stroked="f" strokecolor="#4a7ebb" strokeweight="1.5pt">
            <v:shadow opacity="22938f" mv:blur="38100f" offset="0,2pt"/>
            <v:textbox inset="0,0,0,0">
              <w:txbxContent>
                <w:p w14:paraId="221A1F83" w14:textId="77777777" w:rsidR="0081220D" w:rsidRPr="003B08CB" w:rsidRDefault="0081220D" w:rsidP="00A050F9">
                  <w:pPr>
                    <w:spacing w:line="300" w:lineRule="exact"/>
                    <w:ind w:left="43"/>
                    <w:jc w:val="center"/>
                    <w:rPr>
                      <w:rFonts w:ascii="Cooper Black" w:hAnsi="Cooper Black"/>
                      <w:b/>
                      <w:color w:val="5870BB"/>
                      <w:sz w:val="28"/>
                    </w:rPr>
                  </w:pPr>
                  <w:r w:rsidRPr="003B08CB">
                    <w:rPr>
                      <w:rFonts w:ascii="Cooper Black" w:hAnsi="Cooper Black"/>
                      <w:b/>
                      <w:color w:val="5870BB"/>
                      <w:sz w:val="28"/>
                    </w:rPr>
                    <w:t>1.</w:t>
                  </w:r>
                </w:p>
              </w:txbxContent>
            </v:textbox>
            <w10:wrap type="through" anchorx="page" anchory="page"/>
          </v:oval>
        </w:pict>
      </w:r>
      <w:r w:rsidR="003B08CB">
        <w:rPr>
          <w:noProof/>
        </w:rPr>
        <w:pict w14:anchorId="621F4A45">
          <v:shape id="Text Box 361" o:spid="_x0000_s1049" type="#_x0000_t202" style="position:absolute;margin-left:101.3pt;margin-top:527.6pt;width:169.9pt;height:75.6pt;z-index:251663872;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" mv:complextextbox="1" filled="f" fillcolor="#b3cfff" stroked="f" strokecolor="#b3cfff" strokeweight="1.5pt">
            <v:fill color2="#3f80cd" focus="100%" type="gradient">
              <o:fill v:ext="view" type="gradientUnscaled"/>
            </v:fill>
            <v:stroke o:forcedash="t"/>
            <v:textbox inset=",0,,0">
              <w:txbxContent>
                <w:p w14:paraId="765B0D1B" w14:textId="77777777" w:rsidR="0081220D" w:rsidRDefault="0081220D" w:rsidP="00A050F9">
                  <w:pPr>
                    <w:pStyle w:val="BoxText-Left"/>
                  </w:pPr>
                  <w:r w:rsidRPr="00CB746F">
                    <w:t xml:space="preserve">Morbi turpis libero, pretium vitae, imperdiet ut, dictum consequat, odio. In a libero. Integer lobortis. Maecenas porttitor dolor non eros. </w:t>
                  </w:r>
                </w:p>
              </w:txbxContent>
            </v:textbox>
            <w10:wrap type="through" anchorx="page" anchory="page"/>
          </v:shape>
        </w:pict>
      </w:r>
      <w:r w:rsidR="003B08CB">
        <w:rPr>
          <w:noProof/>
        </w:rPr>
        <w:pict w14:anchorId="65713406">
          <v:oval id="Oval 357" o:spid="_x0000_s1048" style="position:absolute;margin-left:71.05pt;margin-top:544.3pt;width:25.9pt;height:25.9pt;z-index:251660800;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5554 0 1851 2468 -617 6171 -617 13577 1234 19131 4320 20365 16662 20365 19748 19131 21600 13577 21600 6171 19131 2468 15428 0 5554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" stroked="f" strokecolor="#4a7ebb" strokeweight="1.5pt">
            <v:shadow opacity="22938f" mv:blur="38100f" offset="0,2pt"/>
            <v:textbox inset="0,0,0,0">
              <w:txbxContent>
                <w:p w14:paraId="51FA2BCE" w14:textId="77777777" w:rsidR="0081220D" w:rsidRPr="003B08CB" w:rsidRDefault="0081220D" w:rsidP="00A050F9">
                  <w:pPr>
                    <w:spacing w:line="300" w:lineRule="exact"/>
                    <w:ind w:left="43"/>
                    <w:jc w:val="center"/>
                    <w:rPr>
                      <w:rFonts w:ascii="Cooper Black" w:hAnsi="Cooper Black"/>
                      <w:b/>
                      <w:color w:val="5870BB"/>
                      <w:sz w:val="28"/>
                    </w:rPr>
                  </w:pPr>
                  <w:r w:rsidRPr="003B08CB">
                    <w:rPr>
                      <w:rFonts w:ascii="Cooper Black" w:hAnsi="Cooper Black"/>
                      <w:b/>
                      <w:color w:val="5870BB"/>
                      <w:sz w:val="28"/>
                    </w:rPr>
                    <w:t>2.</w:t>
                  </w:r>
                </w:p>
              </w:txbxContent>
            </v:textbox>
            <w10:wrap type="through" anchorx="page" anchory="page"/>
          </v:oval>
        </w:pict>
      </w:r>
      <w:r w:rsidR="003B08CB">
        <w:rPr>
          <w:noProof/>
        </w:rPr>
        <w:pict w14:anchorId="42E5A6CB">
          <v:shape id="Text Box 359" o:spid="_x0000_s1047" type="#_x0000_t202" style="position:absolute;margin-left:50.4pt;margin-top:693.75pt;width:237.6pt;height:50.4pt;z-index:251662848;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" mv:complextextbox="1" filled="f" fillcolor="#b3cfff" stroked="f" strokecolor="#b3cfff" strokeweight="1.5pt">
            <v:fill color2="#3f80cd" focus="100%" type="gradient">
              <o:fill v:ext="view" type="gradientUnscaled"/>
            </v:fill>
            <v:stroke o:forcedash="t"/>
            <v:textbox inset=",0,,0">
              <w:txbxContent>
                <w:p w14:paraId="19E28C46" w14:textId="77777777" w:rsidR="0081220D" w:rsidRDefault="0081220D" w:rsidP="00A050F9">
                  <w:pPr>
                    <w:pStyle w:val="Boxtext-large"/>
                  </w:pPr>
                  <w:r>
                    <w:t>Donec varius, felis eget lobortis vehicula, magna sapien elementum tellus, ut iaculis dui orci sed arcu. Nullam semper leo.</w:t>
                  </w:r>
                </w:p>
              </w:txbxContent>
            </v:textbox>
            <w10:wrap type="through" anchorx="page" anchory="page"/>
          </v:shape>
        </w:pict>
      </w:r>
      <w:r w:rsidR="003B08CB">
        <w:rPr>
          <w:noProof/>
        </w:rPr>
        <w:pict w14:anchorId="7F3C80B3">
          <v:shape id="Text Box 279" o:spid="_x0000_s1046" type="#_x0000_t202" style="position:absolute;margin-left:50.4pt;margin-top:291.9pt;width:237.6pt;height:147.6pt;z-index:251650560;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" mv:complextextbox="1" filled="f" fillcolor="#b3cfff" stroked="f" strokecolor="#b3cfff" strokeweight="1.5pt">
            <v:fill color2="#3f80cd" focus="100%" type="gradient">
              <o:fill v:ext="view" type="gradientUnscaled"/>
            </v:fill>
            <v:stroke o:forcedash="t"/>
            <v:textbox inset=",0,,0">
              <w:txbxContent>
                <w:p w14:paraId="6F36AC93" w14:textId="77777777" w:rsidR="0081220D" w:rsidRDefault="0081220D" w:rsidP="00A050F9">
                  <w:pPr>
                    <w:pStyle w:val="BoxText-Left"/>
                  </w:pPr>
                  <w:r>
                    <w:t xml:space="preserve">Consectetuer adipiscing elit. Suspendisse hendrerit ligula eget odio. Sed erat nisi, rhoncus id, imperdiet quis, blandit et, felis. In at nulla mattis neque commodo venenatis. Cras ultrices tincidunt risus. Quisque dictum diam adipiscing arcu. Proin enim. In diam turpis, suscipit fringilla, dapibus quis, dictum ut, ipsum. Phasellus id elit in dui bibendum bibendum. </w:t>
                  </w:r>
                </w:p>
              </w:txbxContent>
            </v:textbox>
            <w10:wrap type="through" anchorx="page" anchory="page"/>
          </v:shape>
        </w:pict>
      </w:r>
      <w:r w:rsidR="003B08CB">
        <w:rPr>
          <w:noProof/>
        </w:rPr>
        <w:pict w14:anchorId="4F2253C1">
          <v:shape id="Text Box 278" o:spid="_x0000_s1045" type="#_x0000_t202" style="position:absolute;margin-left:50.4pt;margin-top:259.55pt;width:237.6pt;height:32.35pt;z-index:251649536;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" filled="f" fillcolor="#b3cfff" stroked="f" strokecolor="#b3cfff" strokeweight="1.5pt">
            <v:fill color2="#3f80cd" focus="100%" type="gradient">
              <o:fill v:ext="view" type="gradientUnscaled"/>
            </v:fill>
            <v:stroke o:forcedash="t"/>
            <v:textbox inset=",0,,0">
              <w:txbxContent>
                <w:p w14:paraId="2C7D46E2" w14:textId="77777777" w:rsidR="0081220D" w:rsidRPr="009E2A28" w:rsidRDefault="0081220D" w:rsidP="00A050F9">
                  <w:pPr>
                    <w:pStyle w:val="Boxheading-medium"/>
                  </w:pPr>
                  <w:r w:rsidRPr="00CB746F">
                    <w:t>Praesent vitae nisl.</w:t>
                  </w:r>
                </w:p>
              </w:txbxContent>
            </v:textbox>
            <w10:wrap type="through" anchorx="page" anchory="page"/>
          </v:shape>
        </w:pict>
      </w:r>
      <w:r w:rsidR="003B08CB">
        <w:rPr>
          <w:noProof/>
        </w:rPr>
        <w:pict w14:anchorId="72F3EF59">
          <v:rect id="Rectangle 309" o:spid="_x0000_s1044" style="position:absolute;margin-left:43.2pt;margin-top:43.2pt;width:252pt;height:172.8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" fillcolor="#9ba9d6" stroked="f" strokecolor="#b3cfff" strokeweight="1.5pt">
            <v:shadow opacity="42597f" mv:blur="38100f" offset="0,2pt"/>
            <v:textbox inset=",7.2pt,,7.2pt"/>
            <w10:wrap anchorx="page" anchory="page"/>
          </v:rect>
        </w:pict>
      </w:r>
      <w:r w:rsidR="003B08CB">
        <w:rPr>
          <w:noProof/>
        </w:rPr>
        <w:pict w14:anchorId="13321A2D">
          <v:rect id="Rectangle 273" o:spid="_x0000_s1043" style="position:absolute;margin-left:43.2pt;margin-top:226.8pt;width:252pt;height:522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" fillcolor="#5870bb" stroked="f" strokecolor="#b3cfff" strokeweight="1.5pt">
            <v:shadow opacity="42597f" mv:blur="38100f" offset="0,2pt"/>
            <v:textbox inset=",7.2pt,,7.2pt"/>
            <w10:wrap anchorx="page" anchory="page"/>
          </v:rect>
        </w:pict>
      </w:r>
    </w:p>
    <w:p w14:paraId="789E7F65" w14:textId="77777777" w:rsidR="00DB089A" w:rsidRDefault="003B08CB" w:rsidP="00A050F9">
      <w:r>
        <w:rPr>
          <w:noProof/>
        </w:rPr>
        <w:lastRenderedPageBreak/>
        <w:pict w14:anchorId="0422F91B">
          <v:shape id="Text Box 481" o:spid="_x0000_s1042" type="#_x0000_t202" style="position:absolute;margin-left:43.2pt;margin-top:421.9pt;width:262.8pt;height:49.8pt;z-index:251671040;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" filled="f" fillcolor="#b3cfff" stroked="f" strokecolor="#b3cfff" strokeweight="1.5pt">
            <v:fill color2="#3f80cd" focus="100%" type="gradient">
              <o:fill v:ext="view" type="gradientUnscaled"/>
            </v:fill>
            <v:textbox inset=",0,,0">
              <w:txbxContent>
                <w:p w14:paraId="0C4CA388" w14:textId="77777777" w:rsidR="0081220D" w:rsidRPr="009E2A28" w:rsidRDefault="0081220D" w:rsidP="00A050F9">
                  <w:pPr>
                    <w:pStyle w:val="BodyTextSingle"/>
                  </w:pPr>
                  <w:r>
                    <w:fldChar w:fldCharType="begin"/>
                  </w:r>
                  <w:r>
                    <w:instrText xml:space="preserve"> PLACEHOLDER </w:instrText>
                  </w:r>
                  <w:r>
                    <w:fldChar w:fldCharType="begin"/>
                  </w:r>
                  <w:r>
                    <w:instrText xml:space="preserve"> IF </w:instrText>
                  </w:r>
                  <w:r>
                    <w:fldChar w:fldCharType="begin"/>
                  </w:r>
                  <w:r>
                    <w:instrText xml:space="preserve"> USERPROPERTY WorkStreet </w:instrText>
                  </w:r>
                  <w:r>
                    <w:fldChar w:fldCharType="end"/>
                  </w:r>
                  <w:r>
                    <w:instrText xml:space="preserve">="" "[Street Address]" </w:instrText>
                  </w:r>
                  <w:r>
                    <w:fldChar w:fldCharType="begin"/>
                  </w:r>
                  <w:r>
                    <w:instrText xml:space="preserve"> USERPROPERTY WorkStreet </w:instrText>
                  </w:r>
                  <w:r>
                    <w:fldChar w:fldCharType="separate"/>
                  </w:r>
                  <w:r>
                    <w:instrText>93 Perry Street</w:instrText>
                  </w:r>
                  <w:r>
                    <w:fldChar w:fldCharType="end"/>
                  </w:r>
                  <w:r>
                    <w:fldChar w:fldCharType="separate"/>
                  </w:r>
                  <w:r>
                    <w:rPr>
                      <w:noProof/>
                    </w:rPr>
                    <w:instrText>[Street Address]</w:instrText>
                  </w:r>
                  <w:r>
                    <w:fldChar w:fldCharType="end"/>
                  </w:r>
                  <w:r>
                    <w:instrText xml:space="preserve"> \* MERGEFORMAT</w:instrText>
                  </w:r>
                  <w:r>
                    <w:fldChar w:fldCharType="separate"/>
                  </w:r>
                  <w:r>
                    <w:t>[Street Address]</w:t>
                  </w:r>
                  <w:r>
                    <w:fldChar w:fldCharType="end"/>
                  </w:r>
                  <w:r>
                    <w:br/>
                  </w:r>
                  <w:r>
                    <w:fldChar w:fldCharType="begin"/>
                  </w:r>
                  <w:r>
                    <w:instrText xml:space="preserve"> PLACEHOLDER </w:instrText>
                  </w:r>
                  <w:r>
                    <w:fldChar w:fldCharType="begin"/>
                  </w:r>
                  <w:r>
                    <w:instrText xml:space="preserve"> IF </w:instrText>
                  </w:r>
                  <w:r>
                    <w:fldChar w:fldCharType="begin"/>
                  </w:r>
                  <w:r>
                    <w:instrText xml:space="preserve"> USERPROPERTY WorkCity </w:instrText>
                  </w:r>
                  <w:r>
                    <w:fldChar w:fldCharType="end"/>
                  </w:r>
                  <w:r>
                    <w:instrText xml:space="preserve">="" "[City]" </w:instrText>
                  </w:r>
                  <w:r>
                    <w:fldChar w:fldCharType="begin"/>
                  </w:r>
                  <w:r>
                    <w:instrText xml:space="preserve"> USERPROPERTY WorkCity </w:instrText>
                  </w:r>
                  <w:r>
                    <w:fldChar w:fldCharType="separate"/>
                  </w:r>
                  <w:r>
                    <w:rPr>
                      <w:b/>
                      <w:bCs/>
                    </w:rPr>
                    <w:instrText>Error! Bookmark not defined.</w:instrText>
                  </w:r>
                  <w:r>
                    <w:fldChar w:fldCharType="end"/>
                  </w:r>
                  <w:r>
                    <w:fldChar w:fldCharType="separate"/>
                  </w:r>
                  <w:r>
                    <w:rPr>
                      <w:noProof/>
                    </w:rPr>
                    <w:instrText>[City]</w:instrText>
                  </w:r>
                  <w:r>
                    <w:fldChar w:fldCharType="end"/>
                  </w:r>
                  <w:r>
                    <w:instrText xml:space="preserve"> \* MERGEFORMAT</w:instrText>
                  </w:r>
                  <w:r>
                    <w:fldChar w:fldCharType="separate"/>
                  </w:r>
                  <w:r>
                    <w:t>[City]</w:t>
                  </w:r>
                  <w:r>
                    <w:fldChar w:fldCharType="end"/>
                  </w:r>
                  <w:r>
                    <w:t xml:space="preserve">, </w:t>
                  </w:r>
                  <w:r>
                    <w:fldChar w:fldCharType="begin"/>
                  </w:r>
                  <w:r>
                    <w:instrText xml:space="preserve"> PLACEHOLDER </w:instrText>
                  </w:r>
                  <w:r>
                    <w:fldChar w:fldCharType="begin"/>
                  </w:r>
                  <w:r>
                    <w:instrText xml:space="preserve"> IF </w:instrText>
                  </w:r>
                  <w:r>
                    <w:fldChar w:fldCharType="begin"/>
                  </w:r>
                  <w:r>
                    <w:instrText xml:space="preserve"> USERPROPERTY WorkState </w:instrText>
                  </w:r>
                  <w:r>
                    <w:fldChar w:fldCharType="end"/>
                  </w:r>
                  <w:r>
                    <w:instrText xml:space="preserve">="" "[State]"  </w:instrText>
                  </w:r>
                  <w:r>
                    <w:fldChar w:fldCharType="begin"/>
                  </w:r>
                  <w:r>
                    <w:instrText xml:space="preserve"> USERPROPERTY WorkState </w:instrText>
                  </w:r>
                  <w:r>
                    <w:fldChar w:fldCharType="separate"/>
                  </w:r>
                  <w:r>
                    <w:rPr>
                      <w:b/>
                      <w:bCs/>
                    </w:rPr>
                    <w:instrText>Error! Bookmark not defined.</w:instrText>
                  </w:r>
                  <w:r>
                    <w:fldChar w:fldCharType="end"/>
                  </w:r>
                  <w:r>
                    <w:fldChar w:fldCharType="separate"/>
                  </w:r>
                  <w:r>
                    <w:rPr>
                      <w:noProof/>
                    </w:rPr>
                    <w:instrText>[State]</w:instrText>
                  </w:r>
                  <w:r>
                    <w:fldChar w:fldCharType="end"/>
                  </w:r>
                  <w:r>
                    <w:instrText xml:space="preserve"> \* MERGEFORMAT</w:instrText>
                  </w:r>
                  <w:r>
                    <w:fldChar w:fldCharType="separate"/>
                  </w:r>
                  <w:r>
                    <w:t>[State]</w:t>
                  </w:r>
                  <w:r>
                    <w:fldChar w:fldCharType="end"/>
                  </w:r>
                  <w:r>
                    <w:fldChar w:fldCharType="begin"/>
                  </w:r>
                  <w:r>
                    <w:instrText xml:space="preserve"> PLACEHOLDER </w:instrText>
                  </w:r>
                  <w:r>
                    <w:fldChar w:fldCharType="begin"/>
                  </w:r>
                  <w:r>
                    <w:instrText xml:space="preserve"> IF </w:instrText>
                  </w:r>
                  <w:r>
                    <w:fldChar w:fldCharType="begin"/>
                  </w:r>
                  <w:r>
                    <w:instrText xml:space="preserve"> USERPROPERTY WorkZip </w:instrText>
                  </w:r>
                  <w:r>
                    <w:fldChar w:fldCharType="end"/>
                  </w:r>
                  <w:r>
                    <w:instrText xml:space="preserve">="" "[Postal Code]" </w:instrText>
                  </w:r>
                  <w:r>
                    <w:fldChar w:fldCharType="begin"/>
                  </w:r>
                  <w:r>
                    <w:instrText xml:space="preserve"> USERPROPERTY WorkZip </w:instrText>
                  </w:r>
                  <w:r>
                    <w:fldChar w:fldCharType="separate"/>
                  </w:r>
                  <w:r>
                    <w:rPr>
                      <w:b/>
                      <w:bCs/>
                    </w:rPr>
                    <w:instrText>Error! Bookmark not defined.</w:instrText>
                  </w:r>
                  <w:r>
                    <w:fldChar w:fldCharType="end"/>
                  </w:r>
                  <w:r>
                    <w:fldChar w:fldCharType="separate"/>
                  </w:r>
                  <w:r>
                    <w:rPr>
                      <w:noProof/>
                    </w:rPr>
                    <w:instrText>[Postal Code]</w:instrText>
                  </w:r>
                  <w:r>
                    <w:fldChar w:fldCharType="end"/>
                  </w:r>
                  <w:r>
                    <w:instrText xml:space="preserve"> \* MERGEFORMAT</w:instrText>
                  </w:r>
                  <w:r>
                    <w:fldChar w:fldCharType="separate"/>
                  </w:r>
                  <w:r>
                    <w:t>[Postal Code]</w:t>
                  </w:r>
                  <w:r>
                    <w:fldChar w:fldCharType="end"/>
                  </w:r>
                </w:p>
              </w:txbxContent>
            </v:textbox>
            <w10:wrap type="through" anchorx="page" anchory="page"/>
          </v:shape>
        </w:pict>
      </w:r>
      <w:r>
        <w:rPr>
          <w:noProof/>
        </w:rPr>
        <w:pict w14:anchorId="4CBB4298">
          <v:shape id="Text Box 485" o:spid="_x0000_s1041" type="#_x0000_t202" style="position:absolute;margin-left:220pt;margin-top:578pt;width:4in;height:69.2pt;z-index:251673088;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" o:allowincell="f" filled="f" fillcolor="#b3cfff" stroked="f" strokecolor="#b3cfff" strokeweight="1.5pt">
            <v:fill color2="#3f80cd" focus="100%" type="gradient">
              <o:fill v:ext="view" type="gradientUnscaled"/>
            </v:fill>
            <v:stroke o:forcedash="t"/>
            <v:textbox inset=",0,,0">
              <w:txbxContent>
                <w:p w14:paraId="3A7CB9F4" w14:textId="77777777" w:rsidR="0081220D" w:rsidRPr="009E2A28" w:rsidRDefault="0081220D" w:rsidP="00A050F9">
                  <w:pPr>
                    <w:pStyle w:val="BodyText"/>
                  </w:pPr>
                  <w:r>
                    <w:t>[Address Line 1]</w:t>
                  </w:r>
                  <w:r>
                    <w:br/>
                    <w:t>[Address Line 2]</w:t>
                  </w:r>
                  <w:r>
                    <w:br/>
                    <w:t>Address Line 3]</w:t>
                  </w:r>
                </w:p>
              </w:txbxContent>
            </v:textbox>
            <w10:wrap type="tight" anchorx="page" anchory="page"/>
          </v:shape>
        </w:pict>
      </w:r>
      <w:r>
        <w:rPr>
          <w:noProof/>
        </w:rPr>
        <w:pict w14:anchorId="46F6AD7D">
          <v:shape id="Text Box 484" o:spid="_x0000_s1040" type="#_x0000_t202" style="position:absolute;margin-left:220pt;margin-top:550.1pt;width:4in;height:25.2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" filled="f" fillcolor="#b3cfff" stroked="f" strokecolor="#b3cfff" strokeweight="1.5pt">
            <v:fill color2="#3f80cd" focus="100%" type="gradient">
              <o:fill v:ext="view" type="gradientUnscaled"/>
            </v:fill>
            <v:stroke o:forcedash="t"/>
            <v:textbox inset=",0,,0">
              <w:txbxContent>
                <w:p w14:paraId="57909787" w14:textId="77777777" w:rsidR="0081220D" w:rsidRPr="003B08CB" w:rsidRDefault="0081220D" w:rsidP="00A050F9">
                  <w:pPr>
                    <w:pStyle w:val="Heading3"/>
                    <w:rPr>
                      <w:color w:val="000000"/>
                    </w:rPr>
                  </w:pPr>
                  <w:r w:rsidRPr="003B08CB">
                    <w:rPr>
                      <w:color w:val="000000"/>
                    </w:rPr>
                    <w:t>[Recipient]</w:t>
                  </w:r>
                </w:p>
              </w:txbxContent>
            </v:textbox>
            <w10:wrap anchorx="page" anchory="page"/>
          </v:shape>
        </w:pict>
      </w:r>
      <w:r>
        <w:rPr>
          <w:noProof/>
        </w:rPr>
        <w:pict w14:anchorId="006A8050">
          <v:shape id="Picture 859" o:spid="_x0000_s1039" type="#_x0000_t75" alt="Description: ::nfc5:CB022261.png" style="position:absolute;margin-left:43.1pt;margin-top:682.85pt;width:153.8pt;height:100.1pt;flip:x;z-index:251675136;visibility:visible;mso-wrap-style:square;mso-wrap-edited:f;mso-wrap-distance-left:9pt;mso-wrap-distance-top:0;mso-wrap-distance-right:9pt;mso-wrap-distance-bottom:0;mso-position-horizontal:absolute;mso-position-horizontal-relative:page;mso-position-vertical:absolute;mso-position-vertical-relative:page" wrapcoords="15383 1948 10641 2598 9377 3085 9272 4547 4741 6658 4109 7145 2634 7795 632 9094 316 10393 210 11368 421 12505 3266 14778 3477 17377 3793 18027 6532 19651 7480 19651 10325 19651 11168 19651 13486 18027 15278 17377 19492 15590 20651 12342 20440 8282 20124 5521 19281 4872 16963 4547 16963 3735 16437 2436 16015 1948 15383 1948">
            <v:imagedata r:id="rId19" o:title="CB022261"/>
            <w10:wrap type="tight" anchorx="page" anchory="page"/>
          </v:shape>
        </w:pict>
      </w:r>
      <w:r>
        <w:rPr>
          <w:noProof/>
        </w:rPr>
        <w:pict w14:anchorId="10C91FC2">
          <v:shape id="_x0000_s1038" type="#_x0000_t75" alt="Description: ::nfc5:42-17983477.jpg" style="position:absolute;margin-left:307.7pt;margin-top:169.2pt;width:296.7pt;height:219.85pt;z-index:251684352;visibility:visible;mso-wrap-edited:f;mso-wrap-distance-left:9.35pt;mso-wrap-distance-top:0;mso-wrap-distance-right:9.35pt;mso-wrap-distance-bottom:0;mso-position-horizontal:absolute;mso-position-horizontal-relative:page;mso-position-vertical:absolute;mso-position-vertical-relative:page" wrapcoords="109 73 0 294 -54 663 0 4791 218 9509 54 19830 763 20051 3872 20199 18327 21378 19418 21378 21490 21378 21545 21305 21600 20199 21163 2432 20945 1253 20945 884 1690 73 109 7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ZAAAAAAUmdodGxv&#10;bmcAAAJY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">
            <v:stroke o:forcedash="t"/>
            <v:imagedata r:id="rId20" o:title=""/>
            <w10:wrap type="tight" anchorx="page" anchory="page"/>
          </v:shape>
        </w:pict>
      </w:r>
      <w:r>
        <w:rPr>
          <w:noProof/>
        </w:rPr>
        <w:pict w14:anchorId="0ED40CC7">
          <v:shape id="_x0000_s1037" type="#_x0000_t75" alt="Description: ::nfc5:42-17983534.jpg" style="position:absolute;margin-left:297.95pt;margin-top:158.95pt;width:295.2pt;height:225.6pt;z-index:251683328;visibility:visible;mso-wrap-edited:f;mso-wrap-distance-left:9.35pt;mso-wrap-distance-top:0;mso-wrap-distance-right:9.35pt;mso-wrap-distance-bottom:0;mso-position-horizontal:absolute;mso-position-horizontal-relative:page;mso-position-vertical:absolute;mso-position-vertical-relative:page" wrapcoords="18804 71 17981 143 10854 1076 10361 1219 3892 1722 54 2081 0 2655 0 3444 164 4664 383 5812 603 8108 767 9472 986 10620 1041 11481 1480 16146 1809 20738 1918 21384 4440 21384 5043 21384 12170 20810 16446 20667 21600 20021 21600 19590 21545 18442 19297 71 18804 71"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GQAAAAAFJnaHRsb25nAAACW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&#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">
            <v:stroke o:forcedash="t"/>
            <v:imagedata r:id="rId21" o:title=""/>
            <w10:wrap type="tight" anchorx="page" anchory="page"/>
          </v:shape>
        </w:pict>
      </w:r>
      <w:r>
        <w:rPr>
          <w:noProof/>
        </w:rPr>
        <w:pict w14:anchorId="77FAEF37">
          <v:group id="_x0000_s1114" style="position:absolute;margin-left:43.2pt;margin-top:259.15pt;width:262.8pt;height:107.55pt;z-index:251670016;mso-position-horizontal-relative:page;mso-position-vertical-relative:page" coordsize="20000,20000" wrapcoords="0 0 21600 0 21600 21600 0 21600 0 0" mv:complextextbox="1">
            <o:lock v:ext="edit" ungrouping="t"/>
            <v:shape id="Text Box 1530" o:spid="_x0000_s1115" type="#_x0000_t202" style="position:absolute;width:20000;height:20000;visibility:visible;mso-wrap-style:square;mso-wrap-edited:f;mso-wrap-distance-left:9pt;mso-wrap-distance-top:0;mso-wrap-distance-right:9pt;mso-wrap-distance-bottom:0;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" mv:complextextbox="1" filled="f" fillcolor="#b3cfff" stroked="f" strokecolor="#b3cfff" strokeweight="1.5pt">
              <v:fill color2="#3f80cd" focus="100%" type="gradient">
                <o:fill v:ext="view" type="gradientUnscaled"/>
              </v:fill>
              <v:stroke o:forcedash="t"/>
              <v:textbox inset=",0,,0"/>
            </v:shape>
            <v:shape id="_x0000_s1116" type="#_x0000_t202" style="position:absolute;left:548;width:18904;height:3552" filled="f" stroked="f">
              <v:stroke o:forcedash="t"/>
              <v:textbox style="mso-next-textbox:#_x0000_s1117" inset="0,0,0,0">
                <w:txbxContent>
                  <w:p w14:paraId="0C769160" w14:textId="77777777" w:rsidR="0081220D" w:rsidRPr="00614465" w:rsidRDefault="0081220D" w:rsidP="00A050F9">
                    <w:pPr>
                      <w:pStyle w:val="BodyText"/>
                      <w:rPr>
                        <w:i/>
                      </w:rPr>
                    </w:pPr>
                    <w:r w:rsidRPr="00614465">
                      <w:rPr>
                        <w:i/>
                      </w:rPr>
                      <w:t>Vestibulum ante ipsum primis in faucibus orci luctus et ultrices posuere cubilia Curae; Cras ornare dui ut neque. Pellentesque dignissim, ligula non dictum lobortis, pede arcu sodales odio, sit amet aliquam lorem arcu non quam. Suspendisse potenti.</w:t>
                    </w:r>
                  </w:p>
                </w:txbxContent>
              </v:textbox>
            </v:shape>
            <v:shape id="_x0000_s1117" type="#_x0000_t202" style="position:absolute;left:548;top:3533;width:18904;height:3561" filled="f" stroked="f">
              <v:stroke o:forcedash="t"/>
              <v:textbox style="mso-next-textbox:#_x0000_s1118" inset="0,0,0,0">
                <w:txbxContent/>
              </v:textbox>
            </v:shape>
            <v:shape id="_x0000_s1118" type="#_x0000_t202" style="position:absolute;left:548;top:7076;width:18904;height:3552" filled="f" stroked="f">
              <v:stroke o:forcedash="t"/>
              <v:textbox style="mso-next-textbox:#_x0000_s1119" inset="0,0,0,0">
                <w:txbxContent/>
              </v:textbox>
            </v:shape>
            <v:shape id="_x0000_s1119" type="#_x0000_t202" style="position:absolute;left:548;top:10609;width:18904;height:3552" filled="f" stroked="f">
              <v:stroke o:forcedash="t"/>
              <v:textbox style="mso-next-textbox:#_x0000_s1120" inset="0,0,0,0">
                <w:txbxContent/>
              </v:textbox>
            </v:shape>
            <v:shape id="_x0000_s1120" type="#_x0000_t202" style="position:absolute;left:548;top:14142;width:18904;height:4668" filled="f" stroked="f">
              <v:stroke o:forcedash="t"/>
              <v:textbox style="mso-next-textbox:#_x0000_s1120" inset="0,0,0,0">
                <w:txbxContent/>
              </v:textbox>
            </v:shape>
            <w10:wrap type="through" anchorx="page" anchory="page"/>
          </v:group>
        </w:pict>
      </w:r>
      <w:r>
        <w:rPr>
          <w:noProof/>
        </w:rPr>
        <w:pict w14:anchorId="70B80D06">
          <v:shape id="Text Box 423" o:spid="_x0000_s1035" type="#_x0000_t202" style="position:absolute;margin-left:43.2pt;margin-top:404.2pt;width:262.8pt;height:18pt;z-index:251668992;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" filled="f" fillcolor="#b3cfff" stroked="f" strokecolor="#b3cfff" strokeweight="1.5pt">
            <v:fill color2="#3f80cd" focus="100%" type="gradient">
              <o:fill v:ext="view" type="gradientUnscaled"/>
            </v:fill>
            <v:stroke o:forcedash="t"/>
            <v:textbox inset=",0,,0">
              <w:txbxContent>
                <w:p w14:paraId="7A152878" w14:textId="77777777" w:rsidR="0081220D" w:rsidRPr="003B08CB" w:rsidRDefault="0081220D" w:rsidP="00A050F9">
                  <w:pPr>
                    <w:pStyle w:val="Heading4"/>
                    <w:rPr>
                      <w:color w:val="18348A"/>
                    </w:rPr>
                  </w:pPr>
                  <w:r w:rsidRPr="003B08CB">
                    <w:rPr>
                      <w:color w:val="18348A"/>
                    </w:rPr>
                    <w:t>Lorem Ipsum Dolor</w:t>
                  </w:r>
                </w:p>
              </w:txbxContent>
            </v:textbox>
            <w10:wrap type="through" anchorx="page" anchory="page"/>
          </v:shape>
        </w:pict>
      </w:r>
      <w:r>
        <w:rPr>
          <w:noProof/>
        </w:rPr>
        <w:pict w14:anchorId="5FD880F6">
          <v:group id="_x0000_s1107" style="position:absolute;margin-left:54pt;margin-top:89.45pt;width:7in;height:145.8pt;z-index:251667968;mso-position-horizontal-relative:page;mso-position-vertical-relative:page" coordsize="20000,20000" wrapcoords="0 0 21600 0 21600 21600 0 21600 0 0" mv:complextextbox="1">
            <o:lock v:ext="edit" ungrouping="t"/>
            <v:shape id="Text Box 1538" o:spid="_x0000_s1108" type="#_x0000_t202" style="position:absolute;width:20000;height:20000;visibility:visible;mso-wrap-style:square;mso-wrap-edited:f;mso-wrap-distance-left:9pt;mso-wrap-distance-top:0;mso-wrap-distance-right:9pt;mso-wrap-distance-bottom:0;mso-position-horizontal:absolute;mso-position-horizontal-relative:page;mso-position-vertical:absolute;mso-position-vertical-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" mv:complextextbox="1" filled="f" fillcolor="#b3cfff" stroked="f" strokecolor="#b3cfff" strokeweight="1.5pt">
              <v:fill color2="#3f80cd" focus="100%" type="gradient">
                <o:fill v:ext="view" type="gradientUnscaled"/>
              </v:fill>
              <v:stroke o:forcedash="t"/>
              <v:textbox inset=",0,,0"/>
            </v:shape>
            <v:shape id="_x0000_s1109" type="#_x0000_t202" style="position:absolute;left:286;width:19428;height:9513" filled="f" stroked="f">
              <v:stroke o:forcedash="t"/>
              <v:textbox style="mso-next-textbox:#_x0000_s1110" inset="0,0,0,0">
                <w:txbxContent>
                  <w:p w14:paraId="5D54D791" w14:textId="77777777" w:rsidR="0081220D" w:rsidRDefault="0081220D" w:rsidP="00A050F9">
                    <w:pPr>
                      <w:pStyle w:val="BoxText-Left"/>
                    </w:pPr>
                    <w:r w:rsidRPr="007E4D85">
                      <w:t>Cras posuere, velit nec rutrum auctor, velit augue feugiat orci, nec ornare urna quam ac massa. Nullam porta, mauris tempor sollicitudin varius, diam ipsum imperdiet massa, eu sagittis pede diam sit amet nisi. Fusce vitae ligula ac nunc elementum dignissim. Nullam rhoncus mi eu arcu. Donec ac nisi. Fusce sed mi non dolor consectetuer luctus. Cum sociis natoque penatibus et magnis dis parturient montes, nascetur ridiculus mus. Integer sit amet lectus. Curabitur cursus nisi eu enim. Vivamus in metus dictum purus fringilla eleifend. Aenean ultricies erat ac neque. Pellentesque luctus.</w:t>
                    </w:r>
                  </w:p>
                </w:txbxContent>
              </v:textbox>
            </v:shape>
            <v:shape id="_x0000_s1110" type="#_x0000_t202" style="position:absolute;left:286;top:9499;width:9462;height:2387" filled="f" stroked="f">
              <v:stroke o:forcedash="t"/>
              <v:textbox style="mso-next-textbox:#_x0000_s1111" inset="0,0,0,0">
                <w:txbxContent/>
              </v:textbox>
            </v:shape>
            <v:shape id="_x0000_s1111" type="#_x0000_t202" style="position:absolute;left:11742;top:9499;width:3445;height:2387" filled="f" stroked="f">
              <v:stroke o:forcedash="t"/>
              <v:textbox style="mso-next-textbox:#_x0000_s1112" inset="0,0,0,0">
                <w:txbxContent/>
              </v:textbox>
            </v:shape>
            <v:shape id="_x0000_s1112" type="#_x0000_t202" style="position:absolute;left:286;top:11872;width:9024;height:2394" filled="f" stroked="f">
              <v:stroke o:forcedash="t"/>
              <v:textbox style="mso-next-textbox:#_x0000_s1113" inset="0,0,0,0">
                <w:txbxContent/>
              </v:textbox>
            </v:shape>
            <v:shape id="_x0000_s1113" type="#_x0000_t202" style="position:absolute;left:286;top:14252;width:9024;height:3210" filled="f" stroked="f">
              <v:stroke o:forcedash="t"/>
              <v:textbox style="mso-next-textbox:#_x0000_s1113" inset="0,0,0,0">
                <w:txbxContent/>
              </v:textbox>
            </v:shape>
            <w10:wrap type="through" anchorx="page" anchory="page"/>
          </v:group>
        </w:pict>
      </w:r>
      <w:r>
        <w:rPr>
          <w:noProof/>
        </w:rPr>
        <w:pict w14:anchorId="0FD838DC">
          <v:shape id="Text Box 421" o:spid="_x0000_s1033" type="#_x0000_t202" style="position:absolute;margin-left:54pt;margin-top:57.55pt;width:7in;height:28.05pt;z-index:251666944;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" filled="f" fillcolor="#b3cfff" stroked="f" strokecolor="#b3cfff" strokeweight="1.5pt">
            <v:fill color2="#3f80cd" focus="100%" type="gradient">
              <o:fill v:ext="view" type="gradientUnscaled"/>
            </v:fill>
            <v:stroke o:forcedash="t"/>
            <v:textbox inset=",0,,0">
              <w:txbxContent>
                <w:p w14:paraId="6C1A0B75" w14:textId="77777777" w:rsidR="0081220D" w:rsidRDefault="0081220D" w:rsidP="00A050F9">
                  <w:pPr>
                    <w:pStyle w:val="Boxheading-medium"/>
                  </w:pPr>
                  <w:r w:rsidRPr="007E4D85">
                    <w:t>In hac habitasse platea dictumst.</w:t>
                  </w:r>
                </w:p>
              </w:txbxContent>
            </v:textbox>
            <w10:wrap type="through" anchorx="page" anchory="page"/>
          </v:shape>
        </w:pict>
      </w:r>
      <w:r>
        <w:rPr>
          <w:noProof/>
        </w:rPr>
        <w:pict w14:anchorId="7509FB14">
          <v:rect id="Rectangle 420" o:spid="_x0000_s1032" style="position:absolute;margin-left:43.2pt;margin-top:43.2pt;width:525.6pt;height:201.6pt;z-index:251665920;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30 0 -30 21439 21600 21439 21600 0 -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" o:allowincell="f" fillcolor="#18348a" stroked="f" strokecolor="#b3cfff" strokeweight="1.5pt">
            <v:shadow opacity="42597f" mv:blur="38100f" offset="0,2pt"/>
            <v:textbox inset=",7.2pt,,7.2pt"/>
            <w10:wrap type="tight" anchorx="page" anchory="page"/>
          </v:rect>
        </w:pict>
      </w:r>
    </w:p>
    <w:sectPr w:rsidR="00DB089A" w:rsidSect="00A050F9">
      <w:headerReference w:type="first" r:id="rId22"/>
      <w:footerReference w:type="first" r:id="rId23"/>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085185DC" w14:textId="77777777" w:rsidR="007E6101" w:rsidRDefault="007E6101">
      <w:r>
        <w:separator/>
      </w:r>
    </w:p>
  </w:endnote>
  <w:endnote w:type="continuationSeparator" w:id="0">
    <w:p w14:paraId="35055E31" w14:textId="77777777" w:rsidR="007E6101" w:rsidRDefault="007E6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Cooper Black">
    <w:panose1 w:val="0208090404030B020404"/>
    <w:charset w:val="00"/>
    <w:family w:val="auto"/>
    <w:pitch w:val="variable"/>
    <w:sig w:usb0="00000003" w:usb1="00000000" w:usb2="00000000" w:usb3="00000000" w:csb0="00000001" w:csb1="00000000"/>
  </w:font>
  <w:font w:name="ヒラギノ丸ゴ Pro W4">
    <w:charset w:val="4E"/>
    <w:family w:val="auto"/>
    <w:pitch w:val="variable"/>
    <w:sig w:usb0="E00002FF" w:usb1="7AC7FFFF" w:usb2="00000012" w:usb3="00000000" w:csb0="0002000D" w:csb1="00000000"/>
  </w:font>
  <w:font w:name="Times">
    <w:panose1 w:val="02000500000000000000"/>
    <w:charset w:val="00"/>
    <w:family w:val="auto"/>
    <w:pitch w:val="variable"/>
    <w:sig w:usb0="00000003" w:usb1="00000000" w:usb2="00000000" w:usb3="00000000" w:csb0="00000001" w:csb1="00000000"/>
  </w:font>
  <w:font w:name="PalatinoLT-Bold">
    <w:altName w:val="Cambria"/>
    <w:panose1 w:val="00000000000000000000"/>
    <w:charset w:val="4D"/>
    <w:family w:val="roman"/>
    <w:notTrueType/>
    <w:pitch w:val="default"/>
    <w:sig w:usb0="00000003" w:usb1="00000000" w:usb2="00000000" w:usb3="00000000" w:csb0="00000001" w:csb1="00000000"/>
  </w:font>
  <w:font w:name="Brush Script MT Italic">
    <w:panose1 w:val="03060802040406070304"/>
    <w:charset w:val="00"/>
    <w:family w:val="auto"/>
    <w:pitch w:val="variable"/>
    <w:sig w:usb0="00000003" w:usb1="00000000" w:usb2="00000000" w:usb3="00000000" w:csb0="00000001" w:csb1="00000000"/>
  </w:font>
  <w:font w:name="HelveticaLT-LightOblique">
    <w:altName w:val="Cambria"/>
    <w:panose1 w:val="00000000000000000000"/>
    <w:charset w:val="4D"/>
    <w:family w:val="swiss"/>
    <w:notTrueType/>
    <w:pitch w:val="default"/>
    <w:sig w:usb0="00000003" w:usb1="00000000" w:usb2="00000000" w:usb3="00000000" w:csb0="00000001" w:csb1="00000000"/>
  </w:font>
  <w:font w:name="HelveticaLT">
    <w:altName w:val="Cambria"/>
    <w:panose1 w:val="00000000000000000000"/>
    <w:charset w:val="4D"/>
    <w:family w:val="auto"/>
    <w:notTrueType/>
    <w:pitch w:val="default"/>
    <w:sig w:usb0="00000003" w:usb1="00000000" w:usb2="00000000" w:usb3="00000000" w:csb0="00000001" w:csb1="00000000"/>
  </w:font>
  <w:font w:name="PalatinoLT-Roman">
    <w:altName w:val="Cambria"/>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F4BAD92" w14:textId="77777777" w:rsidR="0081220D" w:rsidRDefault="0081220D">
    <w:pPr>
      <w:pStyle w:val="Footer"/>
    </w:pPr>
    <w:r>
      <w:rPr>
        <w:noProof/>
      </w:rPr>
      <w:pict w14:anchorId="44525E75">
        <v:shapetype id="_x0000_t202" coordsize="21600,21600" o:spt="202" path="m0,0l0,21600,21600,21600,21600,0xe">
          <v:stroke joinstyle="miter"/>
          <v:path gradientshapeok="t" o:connecttype="rect"/>
        </v:shapetype>
        <v:shape id="Text Box 6" o:spid="_x0000_s2051" type="#_x0000_t202" style="position:absolute;margin-left:280.1pt;margin-top:762.5pt;width:51.75pt;height:21.4pt;z-index:251659265;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" mv:complextextbox="1" filled="f" stroked="f">
          <v:textbox inset=",0,,0">
            <w:txbxContent>
              <w:p w14:paraId="136C6A46" w14:textId="77777777" w:rsidR="0081220D" w:rsidRDefault="0081220D" w:rsidP="00A050F9">
                <w:pPr>
                  <w:pStyle w:val="Page"/>
                </w:pPr>
                <w:r>
                  <w:fldChar w:fldCharType="begin"/>
                </w:r>
                <w:r>
                  <w:instrText xml:space="preserve"> PAGE  \* MERGEFORMAT </w:instrText>
                </w:r>
                <w:r>
                  <w:fldChar w:fldCharType="separate"/>
                </w:r>
                <w:r w:rsidR="007E6101">
                  <w:rPr>
                    <w:noProof/>
                  </w:rPr>
                  <w:t>3</w:t>
                </w:r>
                <w:r>
                  <w:rPr>
                    <w:noProof/>
                  </w:rPr>
                  <w:fldChar w:fldCharType="end"/>
                </w:r>
              </w:p>
            </w:txbxContent>
          </v:textbox>
          <w10:wrap type="tight" anchorx="page" anchory="page"/>
        </v:shape>
      </w:pic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DA3AB1D" w14:textId="77777777" w:rsidR="0081220D" w:rsidRDefault="0081220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1CFEC980" w14:textId="77777777" w:rsidR="007E6101" w:rsidRDefault="007E6101">
      <w:r>
        <w:separator/>
      </w:r>
    </w:p>
  </w:footnote>
  <w:footnote w:type="continuationSeparator" w:id="0">
    <w:p w14:paraId="070831B6" w14:textId="77777777" w:rsidR="007E6101" w:rsidRDefault="007E610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CB0515F" w14:textId="77777777" w:rsidR="0081220D" w:rsidRDefault="0081220D">
    <w:pPr>
      <w:pStyle w:val="Header"/>
    </w:pPr>
    <w:r>
      <w:rPr>
        <w:noProof/>
      </w:rPr>
      <w:pict w14:anchorId="397122D7">
        <v:rect id="Rectangle 4" o:spid="_x0000_s2052" style="position:absolute;margin-left:36pt;margin-top:36pt;width:540pt;height:10in;z-index:251659264;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30 0 -30 21577 21630 21577 21630 0 -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" o:allowincell="f" filled="f" fillcolor="#b3cfff" strokecolor="#18348a" strokeweight="1pt">
          <v:fill color2="#3f80cd" focus="100%" type="gradient">
            <o:fill v:ext="view" type="gradientUnscaled"/>
          </v:fill>
          <v:shadow opacity="42597f" mv:blur="38100f" offset="0,2pt"/>
          <v:textbox inset=",7.2pt,,7.2pt"/>
          <w10:wrap type="tight" anchorx="page" anchory="page"/>
        </v:rect>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6EFDDFE" w14:textId="77777777" w:rsidR="0081220D" w:rsidRDefault="0081220D">
    <w:pPr>
      <w:pStyle w:val="Header"/>
    </w:pPr>
    <w:r>
      <w:rPr>
        <w:noProof/>
      </w:rPr>
      <w:pict w14:anchorId="26FE8BDE">
        <v:rect id="Rectangle 1" o:spid="_x0000_s2050" style="position:absolute;margin-left:36pt;margin-top:36pt;width:540pt;height:10in;z-index:251658240;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30 0 -30 21577 21630 21577 21630 0 -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" o:allowincell="f" filled="f" fillcolor="#b3cfff" strokecolor="#18348a" strokeweight="1pt">
          <v:fill color2="#3f80cd" focus="100%" type="gradient">
            <o:fill v:ext="view" type="gradientUnscaled"/>
          </v:fill>
          <v:shadow opacity="42597f" mv:blur="38100f" offset="0,2pt"/>
          <v:textbox inset=",7.2pt,,7.2pt"/>
          <w10:wrap type="tight" anchorx="page" anchory="page"/>
        </v:rect>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8CC3A35" w14:textId="77777777" w:rsidR="0081220D" w:rsidRDefault="0081220D">
    <w:pPr>
      <w:pStyle w:val="Header"/>
    </w:pPr>
    <w:r>
      <w:rPr>
        <w:noProof/>
      </w:rPr>
      <w:pict w14:anchorId="0E488391">
        <v:rect id="Rectangle 9" o:spid="_x0000_s2049" style="position:absolute;margin-left:36pt;margin-top:36pt;width:540pt;height:10in;z-index:251659267;visibility:visible;mso-wrap-style:square;mso-wrap-edited:f;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wrapcoords="-30 0 -30 21577 21630 21577 21630 0 -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" o:allowincell="f" filled="f" fillcolor="#b3cfff" strokecolor="#18348a" strokeweight="1pt">
          <v:fill color2="#3f80cd" focus="100%" type="gradient">
            <o:fill v:ext="view" type="gradientUnscaled"/>
          </v:fill>
          <v:shadow opacity="42597f" mv:blur="38100f" offset="0,2pt"/>
          <v:textbox inset=",7.2pt,,7.2pt"/>
          <w10:wrap type="tight" anchorx="page" anchory="page"/>
        </v:rect>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A58A52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B3A02EE"/>
    <w:lvl w:ilvl="0">
      <w:start w:val="1"/>
      <w:numFmt w:val="decimal"/>
      <w:lvlText w:val="%1."/>
      <w:lvlJc w:val="left"/>
      <w:pPr>
        <w:tabs>
          <w:tab w:val="num" w:pos="1800"/>
        </w:tabs>
        <w:ind w:left="1800" w:hanging="360"/>
      </w:pPr>
    </w:lvl>
  </w:abstractNum>
  <w:abstractNum w:abstractNumId="2">
    <w:nsid w:val="FFFFFF7D"/>
    <w:multiLevelType w:val="singleLevel"/>
    <w:tmpl w:val="0C10FDF4"/>
    <w:lvl w:ilvl="0">
      <w:start w:val="1"/>
      <w:numFmt w:val="decimal"/>
      <w:lvlText w:val="%1."/>
      <w:lvlJc w:val="left"/>
      <w:pPr>
        <w:tabs>
          <w:tab w:val="num" w:pos="1440"/>
        </w:tabs>
        <w:ind w:left="1440" w:hanging="360"/>
      </w:pPr>
    </w:lvl>
  </w:abstractNum>
  <w:abstractNum w:abstractNumId="3">
    <w:nsid w:val="FFFFFF7E"/>
    <w:multiLevelType w:val="singleLevel"/>
    <w:tmpl w:val="0818E956"/>
    <w:lvl w:ilvl="0">
      <w:start w:val="1"/>
      <w:numFmt w:val="decimal"/>
      <w:lvlText w:val="%1."/>
      <w:lvlJc w:val="left"/>
      <w:pPr>
        <w:tabs>
          <w:tab w:val="num" w:pos="1080"/>
        </w:tabs>
        <w:ind w:left="1080" w:hanging="360"/>
      </w:pPr>
    </w:lvl>
  </w:abstractNum>
  <w:abstractNum w:abstractNumId="4">
    <w:nsid w:val="FFFFFF7F"/>
    <w:multiLevelType w:val="singleLevel"/>
    <w:tmpl w:val="841EF21E"/>
    <w:lvl w:ilvl="0">
      <w:start w:val="1"/>
      <w:numFmt w:val="decimal"/>
      <w:lvlText w:val="%1."/>
      <w:lvlJc w:val="left"/>
      <w:pPr>
        <w:tabs>
          <w:tab w:val="num" w:pos="720"/>
        </w:tabs>
        <w:ind w:left="720" w:hanging="360"/>
      </w:pPr>
    </w:lvl>
  </w:abstractNum>
  <w:abstractNum w:abstractNumId="5">
    <w:nsid w:val="FFFFFF80"/>
    <w:multiLevelType w:val="singleLevel"/>
    <w:tmpl w:val="79529B3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B2365FC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D28805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2E54BA0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D02FC3E"/>
    <w:lvl w:ilvl="0">
      <w:start w:val="1"/>
      <w:numFmt w:val="decimal"/>
      <w:lvlText w:val="%1."/>
      <w:lvlJc w:val="left"/>
      <w:pPr>
        <w:tabs>
          <w:tab w:val="num" w:pos="360"/>
        </w:tabs>
        <w:ind w:left="360" w:hanging="360"/>
      </w:pPr>
    </w:lvl>
  </w:abstractNum>
  <w:abstractNum w:abstractNumId="10">
    <w:nsid w:val="FFFFFF89"/>
    <w:multiLevelType w:val="singleLevel"/>
    <w:tmpl w:val="CEFE98E0"/>
    <w:lvl w:ilvl="0">
      <w:start w:val="1"/>
      <w:numFmt w:val="bullet"/>
      <w:lvlText w:val=""/>
      <w:lvlJc w:val="left"/>
      <w:pPr>
        <w:tabs>
          <w:tab w:val="num" w:pos="360"/>
        </w:tabs>
        <w:ind w:left="360" w:hanging="360"/>
      </w:pPr>
      <w:rPr>
        <w:rFonts w:ascii="Symbol" w:hAnsi="Symbol" w:hint="default"/>
      </w:rPr>
    </w:lvl>
  </w:abstractNum>
  <w:abstractNum w:abstractNumId="11">
    <w:nsid w:val="15DD6675"/>
    <w:multiLevelType w:val="hybridMultilevel"/>
    <w:tmpl w:val="DF0EC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2B11194"/>
    <w:multiLevelType w:val="hybridMultilevel"/>
    <w:tmpl w:val="0DFAB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B4C302B"/>
    <w:multiLevelType w:val="hybridMultilevel"/>
    <w:tmpl w:val="239C6832"/>
    <w:lvl w:ilvl="0" w:tplc="ACE2E2E4">
      <w:start w:val="1"/>
      <w:numFmt w:val="bullet"/>
      <w:lvlText w:val=""/>
      <w:lvlJc w:val="left"/>
      <w:pPr>
        <w:tabs>
          <w:tab w:val="num" w:pos="720"/>
        </w:tabs>
        <w:ind w:left="720" w:hanging="360"/>
      </w:pPr>
      <w:rPr>
        <w:rFonts w:ascii="Wingdings 2" w:hAnsi="Wingdings 2" w:hint="default"/>
      </w:rPr>
    </w:lvl>
    <w:lvl w:ilvl="1" w:tplc="0B749B40" w:tentative="1">
      <w:start w:val="1"/>
      <w:numFmt w:val="bullet"/>
      <w:lvlText w:val=""/>
      <w:lvlJc w:val="left"/>
      <w:pPr>
        <w:tabs>
          <w:tab w:val="num" w:pos="1440"/>
        </w:tabs>
        <w:ind w:left="1440" w:hanging="360"/>
      </w:pPr>
      <w:rPr>
        <w:rFonts w:ascii="Wingdings 2" w:hAnsi="Wingdings 2" w:hint="default"/>
      </w:rPr>
    </w:lvl>
    <w:lvl w:ilvl="2" w:tplc="6FA2FA6E" w:tentative="1">
      <w:start w:val="1"/>
      <w:numFmt w:val="bullet"/>
      <w:lvlText w:val=""/>
      <w:lvlJc w:val="left"/>
      <w:pPr>
        <w:tabs>
          <w:tab w:val="num" w:pos="2160"/>
        </w:tabs>
        <w:ind w:left="2160" w:hanging="360"/>
      </w:pPr>
      <w:rPr>
        <w:rFonts w:ascii="Wingdings 2" w:hAnsi="Wingdings 2" w:hint="default"/>
      </w:rPr>
    </w:lvl>
    <w:lvl w:ilvl="3" w:tplc="F1285516" w:tentative="1">
      <w:start w:val="1"/>
      <w:numFmt w:val="bullet"/>
      <w:lvlText w:val=""/>
      <w:lvlJc w:val="left"/>
      <w:pPr>
        <w:tabs>
          <w:tab w:val="num" w:pos="2880"/>
        </w:tabs>
        <w:ind w:left="2880" w:hanging="360"/>
      </w:pPr>
      <w:rPr>
        <w:rFonts w:ascii="Wingdings 2" w:hAnsi="Wingdings 2" w:hint="default"/>
      </w:rPr>
    </w:lvl>
    <w:lvl w:ilvl="4" w:tplc="B93A54EE" w:tentative="1">
      <w:start w:val="1"/>
      <w:numFmt w:val="bullet"/>
      <w:lvlText w:val=""/>
      <w:lvlJc w:val="left"/>
      <w:pPr>
        <w:tabs>
          <w:tab w:val="num" w:pos="3600"/>
        </w:tabs>
        <w:ind w:left="3600" w:hanging="360"/>
      </w:pPr>
      <w:rPr>
        <w:rFonts w:ascii="Wingdings 2" w:hAnsi="Wingdings 2" w:hint="default"/>
      </w:rPr>
    </w:lvl>
    <w:lvl w:ilvl="5" w:tplc="C380C18E" w:tentative="1">
      <w:start w:val="1"/>
      <w:numFmt w:val="bullet"/>
      <w:lvlText w:val=""/>
      <w:lvlJc w:val="left"/>
      <w:pPr>
        <w:tabs>
          <w:tab w:val="num" w:pos="4320"/>
        </w:tabs>
        <w:ind w:left="4320" w:hanging="360"/>
      </w:pPr>
      <w:rPr>
        <w:rFonts w:ascii="Wingdings 2" w:hAnsi="Wingdings 2" w:hint="default"/>
      </w:rPr>
    </w:lvl>
    <w:lvl w:ilvl="6" w:tplc="EB92D63A" w:tentative="1">
      <w:start w:val="1"/>
      <w:numFmt w:val="bullet"/>
      <w:lvlText w:val=""/>
      <w:lvlJc w:val="left"/>
      <w:pPr>
        <w:tabs>
          <w:tab w:val="num" w:pos="5040"/>
        </w:tabs>
        <w:ind w:left="5040" w:hanging="360"/>
      </w:pPr>
      <w:rPr>
        <w:rFonts w:ascii="Wingdings 2" w:hAnsi="Wingdings 2" w:hint="default"/>
      </w:rPr>
    </w:lvl>
    <w:lvl w:ilvl="7" w:tplc="294238AA" w:tentative="1">
      <w:start w:val="1"/>
      <w:numFmt w:val="bullet"/>
      <w:lvlText w:val=""/>
      <w:lvlJc w:val="left"/>
      <w:pPr>
        <w:tabs>
          <w:tab w:val="num" w:pos="5760"/>
        </w:tabs>
        <w:ind w:left="5760" w:hanging="360"/>
      </w:pPr>
      <w:rPr>
        <w:rFonts w:ascii="Wingdings 2" w:hAnsi="Wingdings 2" w:hint="default"/>
      </w:rPr>
    </w:lvl>
    <w:lvl w:ilvl="8" w:tplc="4E0A6986" w:tentative="1">
      <w:start w:val="1"/>
      <w:numFmt w:val="bullet"/>
      <w:lvlText w:val=""/>
      <w:lvlJc w:val="left"/>
      <w:pPr>
        <w:tabs>
          <w:tab w:val="num" w:pos="6480"/>
        </w:tabs>
        <w:ind w:left="6480" w:hanging="360"/>
      </w:pPr>
      <w:rPr>
        <w:rFonts w:ascii="Wingdings 2" w:hAnsi="Wingdings 2"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oNotTrackMoves/>
  <w:defaultTabStop w:val="720"/>
  <w:displayHorizontalDrawingGridEvery w:val="0"/>
  <w:displayVerticalDrawingGridEvery w:val="0"/>
  <w:doNotUseMarginsForDrawingGridOrigin/>
  <w:characterSpacingControl w:val="doNotCompress"/>
  <w:savePreviewPicture/>
  <w:hdrShapeDefaults>
    <o:shapedefaults v:ext="edit" spidmax="2053">
      <v:textbox inset="5.85pt,.7pt,5.85pt,.7pt"/>
    </o:shapedefaults>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OpenInPublishingView" w:val="0"/>
    <w:docVar w:name="ShowDynamicGuides" w:val="1"/>
    <w:docVar w:name="ShowMarginGuides" w:val="1"/>
    <w:docVar w:name="ShowOutlines" w:val="0"/>
    <w:docVar w:name="ShowStaticGuides" w:val="0"/>
  </w:docVars>
  <w:rsids>
    <w:rsidRoot w:val="00AA14D3"/>
    <w:rsid w:val="000435EF"/>
    <w:rsid w:val="00140482"/>
    <w:rsid w:val="00226F19"/>
    <w:rsid w:val="002C4A88"/>
    <w:rsid w:val="00302A6F"/>
    <w:rsid w:val="00316EFD"/>
    <w:rsid w:val="003336B4"/>
    <w:rsid w:val="003B08CB"/>
    <w:rsid w:val="003C568E"/>
    <w:rsid w:val="003E5899"/>
    <w:rsid w:val="00472340"/>
    <w:rsid w:val="005471BF"/>
    <w:rsid w:val="005567D6"/>
    <w:rsid w:val="00576B7C"/>
    <w:rsid w:val="00594CE2"/>
    <w:rsid w:val="005977D8"/>
    <w:rsid w:val="005F4196"/>
    <w:rsid w:val="005F58CA"/>
    <w:rsid w:val="0067057D"/>
    <w:rsid w:val="00681683"/>
    <w:rsid w:val="00753D6E"/>
    <w:rsid w:val="007E6101"/>
    <w:rsid w:val="0081220D"/>
    <w:rsid w:val="008978DC"/>
    <w:rsid w:val="008C000A"/>
    <w:rsid w:val="009963A4"/>
    <w:rsid w:val="009F65DE"/>
    <w:rsid w:val="00A050F9"/>
    <w:rsid w:val="00A10F33"/>
    <w:rsid w:val="00A96F6D"/>
    <w:rsid w:val="00AA14D3"/>
    <w:rsid w:val="00AE04C3"/>
    <w:rsid w:val="00B82996"/>
    <w:rsid w:val="00B863B5"/>
    <w:rsid w:val="00C00863"/>
    <w:rsid w:val="00C47AD3"/>
    <w:rsid w:val="00C57849"/>
    <w:rsid w:val="00D101B9"/>
    <w:rsid w:val="00D1166B"/>
    <w:rsid w:val="00D75924"/>
    <w:rsid w:val="00DB089A"/>
    <w:rsid w:val="00DD2C6A"/>
    <w:rsid w:val="00E147B9"/>
    <w:rsid w:val="00EF7000"/>
    <w:rsid w:val="00F27E1D"/>
    <w:rsid w:val="00F50812"/>
    <w:rsid w:val="00F74CB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v:textbox inset="5.85pt,.7pt,5.85pt,.7pt"/>
    </o:shapedefaults>
    <o:shapelayout v:ext="edit">
      <o:idmap v:ext="edit" data="1"/>
    </o:shapelayout>
  </w:shapeDefaults>
  <w:decimalSymbol w:val="."/>
  <w:listSeparator w:val=","/>
  <w14:docId w14:val="5B520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sto MT" w:eastAsia="ＭＳ Ｐ明朝" w:hAnsi="Calisto MT" w:cs="Times New Roman"/>
        <w:lang w:val="en-AU" w:eastAsia="en-US"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rPr>
      <w:sz w:val="24"/>
      <w:szCs w:val="24"/>
      <w:lang w:val="en-US"/>
    </w:rPr>
  </w:style>
  <w:style w:type="paragraph" w:styleId="Heading1">
    <w:name w:val="heading 1"/>
    <w:basedOn w:val="Normal"/>
    <w:link w:val="Heading1Char"/>
    <w:rsid w:val="009E2A28"/>
    <w:pPr>
      <w:spacing w:line="520" w:lineRule="exact"/>
      <w:outlineLvl w:val="0"/>
    </w:pPr>
    <w:rPr>
      <w:rFonts w:ascii="Cooper Black" w:eastAsia="ヒラギノ丸ゴ Pro W4" w:hAnsi="Cooper Black"/>
      <w:b/>
      <w:bCs/>
      <w:color w:val="5870BB"/>
      <w:sz w:val="48"/>
      <w:szCs w:val="32"/>
    </w:rPr>
  </w:style>
  <w:style w:type="paragraph" w:styleId="Heading2">
    <w:name w:val="heading 2"/>
    <w:basedOn w:val="Normal"/>
    <w:link w:val="Heading2Char"/>
    <w:rsid w:val="0062519F"/>
    <w:pPr>
      <w:outlineLvl w:val="1"/>
    </w:pPr>
    <w:rPr>
      <w:bCs/>
      <w:color w:val="4A4A4A"/>
      <w:sz w:val="36"/>
      <w:szCs w:val="26"/>
    </w:rPr>
  </w:style>
  <w:style w:type="paragraph" w:styleId="Heading3">
    <w:name w:val="heading 3"/>
    <w:basedOn w:val="Normal"/>
    <w:link w:val="Heading3Char"/>
    <w:rsid w:val="002D780D"/>
    <w:pPr>
      <w:outlineLvl w:val="2"/>
    </w:pPr>
    <w:rPr>
      <w:rFonts w:ascii="Cooper Black" w:eastAsia="ヒラギノ丸ゴ Pro W4" w:hAnsi="Cooper Black"/>
      <w:bCs/>
      <w:color w:val="5870BB"/>
      <w:sz w:val="40"/>
    </w:rPr>
  </w:style>
  <w:style w:type="paragraph" w:styleId="Heading4">
    <w:name w:val="heading 4"/>
    <w:basedOn w:val="Normal"/>
    <w:link w:val="Heading4Char"/>
    <w:rsid w:val="005F0FF2"/>
    <w:pPr>
      <w:outlineLvl w:val="3"/>
    </w:pPr>
    <w:rPr>
      <w:rFonts w:ascii="Cooper Black" w:eastAsia="ヒラギノ丸ゴ Pro W4" w:hAnsi="Cooper Black"/>
      <w:bCs/>
      <w:iCs/>
      <w:color w:val="5870BB"/>
      <w:sz w:val="28"/>
    </w:rPr>
  </w:style>
  <w:style w:type="paragraph" w:styleId="Heading6">
    <w:name w:val="heading 6"/>
    <w:basedOn w:val="Normal"/>
    <w:link w:val="Heading6Char"/>
    <w:rsid w:val="00B44EF4"/>
    <w:pPr>
      <w:keepNext/>
      <w:keepLines/>
      <w:jc w:val="right"/>
      <w:outlineLvl w:val="5"/>
    </w:pPr>
    <w:rPr>
      <w:rFonts w:ascii="Cooper Black" w:eastAsia="ヒラギノ丸ゴ Pro W4" w:hAnsi="Cooper Black"/>
      <w:iCs/>
      <w:color w:val="FFAE00"/>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CF647A"/>
    <w:pPr>
      <w:tabs>
        <w:tab w:val="center" w:pos="4320"/>
        <w:tab w:val="right" w:pos="8640"/>
      </w:tabs>
    </w:pPr>
  </w:style>
  <w:style w:type="character" w:customStyle="1" w:styleId="HeaderChar">
    <w:name w:val="Header Char"/>
    <w:basedOn w:val="DefaultParagraphFont"/>
    <w:link w:val="Header"/>
    <w:semiHidden/>
    <w:rsid w:val="00CF647A"/>
  </w:style>
  <w:style w:type="paragraph" w:styleId="Footer">
    <w:name w:val="footer"/>
    <w:basedOn w:val="Normal"/>
    <w:link w:val="FooterChar"/>
    <w:semiHidden/>
    <w:unhideWhenUsed/>
    <w:rsid w:val="00CF647A"/>
    <w:pPr>
      <w:tabs>
        <w:tab w:val="center" w:pos="4320"/>
        <w:tab w:val="right" w:pos="8640"/>
      </w:tabs>
    </w:pPr>
  </w:style>
  <w:style w:type="character" w:customStyle="1" w:styleId="FooterChar">
    <w:name w:val="Footer Char"/>
    <w:basedOn w:val="DefaultParagraphFont"/>
    <w:link w:val="Footer"/>
    <w:semiHidden/>
    <w:rsid w:val="00CF647A"/>
  </w:style>
  <w:style w:type="character" w:customStyle="1" w:styleId="Heading2Char">
    <w:name w:val="Heading 2 Char"/>
    <w:link w:val="Heading2"/>
    <w:rsid w:val="0062519F"/>
    <w:rPr>
      <w:bCs/>
      <w:color w:val="4A4A4A"/>
      <w:sz w:val="36"/>
      <w:szCs w:val="26"/>
    </w:rPr>
  </w:style>
  <w:style w:type="character" w:customStyle="1" w:styleId="Heading1Char">
    <w:name w:val="Heading 1 Char"/>
    <w:link w:val="Heading1"/>
    <w:rsid w:val="009E2A28"/>
    <w:rPr>
      <w:rFonts w:ascii="Cooper Black" w:eastAsia="ヒラギノ丸ゴ Pro W4" w:hAnsi="Cooper Black" w:cs="Times New Roman"/>
      <w:b/>
      <w:bCs/>
      <w:color w:val="5870BB"/>
      <w:sz w:val="48"/>
      <w:szCs w:val="32"/>
    </w:rPr>
  </w:style>
  <w:style w:type="paragraph" w:styleId="BodyText2">
    <w:name w:val="Body Text 2"/>
    <w:basedOn w:val="Normal"/>
    <w:link w:val="BodyText2Char"/>
    <w:rsid w:val="00AD3C87"/>
    <w:pPr>
      <w:spacing w:after="120"/>
      <w:ind w:left="360"/>
    </w:pPr>
  </w:style>
  <w:style w:type="character" w:customStyle="1" w:styleId="BodyText2Char">
    <w:name w:val="Body Text 2 Char"/>
    <w:basedOn w:val="DefaultParagraphFont"/>
    <w:link w:val="BodyText2"/>
    <w:rsid w:val="00AD3C87"/>
  </w:style>
  <w:style w:type="paragraph" w:styleId="BodyText">
    <w:name w:val="Body Text"/>
    <w:basedOn w:val="Normal"/>
    <w:link w:val="BodyTextChar"/>
    <w:rsid w:val="00486F84"/>
    <w:pPr>
      <w:spacing w:after="120" w:line="360" w:lineRule="auto"/>
    </w:pPr>
    <w:rPr>
      <w:color w:val="404040"/>
      <w:sz w:val="22"/>
    </w:rPr>
  </w:style>
  <w:style w:type="character" w:customStyle="1" w:styleId="BodyTextChar">
    <w:name w:val="Body Text Char"/>
    <w:link w:val="BodyText"/>
    <w:rsid w:val="00486F84"/>
    <w:rPr>
      <w:color w:val="404040"/>
      <w:sz w:val="22"/>
    </w:rPr>
  </w:style>
  <w:style w:type="paragraph" w:styleId="Subtitle">
    <w:name w:val="Subtitle"/>
    <w:basedOn w:val="Normal"/>
    <w:link w:val="SubtitleChar"/>
    <w:rsid w:val="006F622D"/>
    <w:pPr>
      <w:numPr>
        <w:ilvl w:val="1"/>
      </w:numPr>
    </w:pPr>
    <w:rPr>
      <w:rFonts w:ascii="Cooper Black" w:eastAsia="ヒラギノ丸ゴ Pro W4" w:hAnsi="Cooper Black"/>
      <w:iCs/>
      <w:color w:val="FFFFFF"/>
      <w:spacing w:val="15"/>
    </w:rPr>
  </w:style>
  <w:style w:type="character" w:customStyle="1" w:styleId="SubtitleChar">
    <w:name w:val="Subtitle Char"/>
    <w:link w:val="Subtitle"/>
    <w:rsid w:val="006F622D"/>
    <w:rPr>
      <w:rFonts w:ascii="Cooper Black" w:eastAsia="ヒラギノ丸ゴ Pro W4" w:hAnsi="Cooper Black" w:cs="Times New Roman"/>
      <w:iCs/>
      <w:color w:val="FFFFFF"/>
      <w:spacing w:val="15"/>
    </w:rPr>
  </w:style>
  <w:style w:type="paragraph" w:styleId="Date">
    <w:name w:val="Date"/>
    <w:basedOn w:val="Normal"/>
    <w:link w:val="DateChar"/>
    <w:rsid w:val="0062519F"/>
    <w:pPr>
      <w:jc w:val="right"/>
    </w:pPr>
    <w:rPr>
      <w:rFonts w:ascii="Cooper Black" w:eastAsia="ヒラギノ丸ゴ Pro W4" w:hAnsi="Cooper Black" w:cs="Cooper Black"/>
      <w:color w:val="FFFFFF"/>
    </w:rPr>
  </w:style>
  <w:style w:type="character" w:customStyle="1" w:styleId="DateChar">
    <w:name w:val="Date Char"/>
    <w:link w:val="Date"/>
    <w:rsid w:val="0062519F"/>
    <w:rPr>
      <w:rFonts w:ascii="Cooper Black" w:eastAsia="ヒラギノ丸ゴ Pro W4" w:hAnsi="Cooper Black" w:cs="Cooper Black"/>
      <w:color w:val="FFFFFF"/>
    </w:rPr>
  </w:style>
  <w:style w:type="character" w:customStyle="1" w:styleId="Heading6Char">
    <w:name w:val="Heading 6 Char"/>
    <w:link w:val="Heading6"/>
    <w:rsid w:val="00B44EF4"/>
    <w:rPr>
      <w:rFonts w:ascii="Cooper Black" w:eastAsia="ヒラギノ丸ゴ Pro W4" w:hAnsi="Cooper Black" w:cs="Times New Roman"/>
      <w:iCs/>
      <w:color w:val="FFAE00"/>
      <w:sz w:val="28"/>
    </w:rPr>
  </w:style>
  <w:style w:type="paragraph" w:customStyle="1" w:styleId="Boxheading-large">
    <w:name w:val="Box heading - large"/>
    <w:basedOn w:val="Normal"/>
    <w:qFormat/>
    <w:rsid w:val="0062519F"/>
    <w:pPr>
      <w:jc w:val="center"/>
    </w:pPr>
    <w:rPr>
      <w:rFonts w:ascii="Cooper Black" w:eastAsia="ヒラギノ丸ゴ Pro W4" w:hAnsi="Cooper Black" w:cs="Cooper Black"/>
      <w:color w:val="FFFFFF"/>
      <w:sz w:val="60"/>
    </w:rPr>
  </w:style>
  <w:style w:type="paragraph" w:customStyle="1" w:styleId="Boxtext-large">
    <w:name w:val="Box text - large"/>
    <w:basedOn w:val="Normal"/>
    <w:qFormat/>
    <w:rsid w:val="0062519F"/>
    <w:pPr>
      <w:jc w:val="center"/>
    </w:pPr>
    <w:rPr>
      <w:color w:val="FFFFFF"/>
    </w:rPr>
  </w:style>
  <w:style w:type="paragraph" w:styleId="Title">
    <w:name w:val="Title"/>
    <w:basedOn w:val="Normal"/>
    <w:link w:val="TitleChar"/>
    <w:rsid w:val="0062519F"/>
    <w:pPr>
      <w:jc w:val="center"/>
    </w:pPr>
    <w:rPr>
      <w:rFonts w:ascii="Cooper Black" w:eastAsia="ヒラギノ丸ゴ Pro W4" w:hAnsi="Cooper Black"/>
      <w:color w:val="FFFFFF"/>
      <w:kern w:val="28"/>
      <w:sz w:val="96"/>
      <w:szCs w:val="52"/>
    </w:rPr>
  </w:style>
  <w:style w:type="character" w:customStyle="1" w:styleId="TitleChar">
    <w:name w:val="Title Char"/>
    <w:link w:val="Title"/>
    <w:rsid w:val="0062519F"/>
    <w:rPr>
      <w:rFonts w:ascii="Cooper Black" w:eastAsia="ヒラギノ丸ゴ Pro W4" w:hAnsi="Cooper Black" w:cs="Times New Roman"/>
      <w:color w:val="FFFFFF"/>
      <w:kern w:val="28"/>
      <w:sz w:val="96"/>
      <w:szCs w:val="52"/>
    </w:rPr>
  </w:style>
  <w:style w:type="paragraph" w:customStyle="1" w:styleId="LeadLine">
    <w:name w:val="Lead Line"/>
    <w:basedOn w:val="Normal"/>
    <w:qFormat/>
    <w:rsid w:val="00D25667"/>
    <w:pPr>
      <w:jc w:val="center"/>
    </w:pPr>
    <w:rPr>
      <w:color w:val="FFFFFF"/>
      <w:sz w:val="18"/>
    </w:rPr>
  </w:style>
  <w:style w:type="character" w:customStyle="1" w:styleId="Heading3Char">
    <w:name w:val="Heading 3 Char"/>
    <w:link w:val="Heading3"/>
    <w:rsid w:val="002D780D"/>
    <w:rPr>
      <w:rFonts w:ascii="Cooper Black" w:eastAsia="ヒラギノ丸ゴ Pro W4" w:hAnsi="Cooper Black" w:cs="Times New Roman"/>
      <w:bCs/>
      <w:color w:val="5870BB"/>
      <w:sz w:val="40"/>
    </w:rPr>
  </w:style>
  <w:style w:type="paragraph" w:customStyle="1" w:styleId="Boxheading-small">
    <w:name w:val="Box heading - small"/>
    <w:basedOn w:val="Boxheading-large"/>
    <w:qFormat/>
    <w:rsid w:val="00CB746F"/>
    <w:rPr>
      <w:sz w:val="26"/>
    </w:rPr>
  </w:style>
  <w:style w:type="paragraph" w:customStyle="1" w:styleId="Boxtext-medium">
    <w:name w:val="Box text - medium"/>
    <w:basedOn w:val="Boxtext-large"/>
    <w:qFormat/>
    <w:rsid w:val="00CB746F"/>
    <w:rPr>
      <w:sz w:val="22"/>
    </w:rPr>
  </w:style>
  <w:style w:type="paragraph" w:customStyle="1" w:styleId="Boxheading-medium">
    <w:name w:val="Box heading - medium"/>
    <w:basedOn w:val="Boxheading-large"/>
    <w:qFormat/>
    <w:rsid w:val="007E4D85"/>
    <w:pPr>
      <w:jc w:val="left"/>
    </w:pPr>
    <w:rPr>
      <w:sz w:val="44"/>
    </w:rPr>
  </w:style>
  <w:style w:type="paragraph" w:customStyle="1" w:styleId="BodyTextSingle">
    <w:name w:val="Body Text Single"/>
    <w:basedOn w:val="BodyText"/>
    <w:qFormat/>
    <w:rsid w:val="007E4D85"/>
    <w:pPr>
      <w:spacing w:line="240" w:lineRule="auto"/>
    </w:pPr>
  </w:style>
  <w:style w:type="character" w:customStyle="1" w:styleId="Heading4Char">
    <w:name w:val="Heading 4 Char"/>
    <w:link w:val="Heading4"/>
    <w:rsid w:val="005F0FF2"/>
    <w:rPr>
      <w:rFonts w:ascii="Cooper Black" w:eastAsia="ヒラギノ丸ゴ Pro W4" w:hAnsi="Cooper Black" w:cs="Times New Roman"/>
      <w:bCs/>
      <w:iCs/>
      <w:color w:val="5870BB"/>
      <w:sz w:val="28"/>
    </w:rPr>
  </w:style>
  <w:style w:type="paragraph" w:customStyle="1" w:styleId="BoxText-Left">
    <w:name w:val="Box Text - Left"/>
    <w:basedOn w:val="BodyText"/>
    <w:qFormat/>
    <w:rsid w:val="005F0FF2"/>
    <w:rPr>
      <w:color w:val="FFFFFF"/>
      <w:sz w:val="20"/>
    </w:rPr>
  </w:style>
  <w:style w:type="paragraph" w:customStyle="1" w:styleId="Page">
    <w:name w:val="Page"/>
    <w:basedOn w:val="Normal"/>
    <w:qFormat/>
    <w:rsid w:val="00175E58"/>
    <w:pPr>
      <w:jc w:val="center"/>
    </w:pPr>
    <w:rPr>
      <w:color w:val="18348A"/>
      <w:sz w:val="20"/>
    </w:rPr>
  </w:style>
  <w:style w:type="paragraph" w:styleId="ListParagraph">
    <w:name w:val="List Paragraph"/>
    <w:basedOn w:val="Normal"/>
    <w:uiPriority w:val="34"/>
    <w:qFormat/>
    <w:rsid w:val="00EF7000"/>
    <w:pPr>
      <w:ind w:left="720"/>
      <w:contextualSpacing/>
    </w:pPr>
    <w:rPr>
      <w:rFonts w:ascii="Times" w:hAnsi="Time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1940253">
      <w:bodyDiv w:val="1"/>
      <w:marLeft w:val="0"/>
      <w:marRight w:val="0"/>
      <w:marTop w:val="0"/>
      <w:marBottom w:val="0"/>
      <w:divBdr>
        <w:top w:val="none" w:sz="0" w:space="0" w:color="auto"/>
        <w:left w:val="none" w:sz="0" w:space="0" w:color="auto"/>
        <w:bottom w:val="none" w:sz="0" w:space="0" w:color="auto"/>
        <w:right w:val="none" w:sz="0" w:space="0" w:color="auto"/>
      </w:divBdr>
      <w:divsChild>
        <w:div w:id="743988926">
          <w:marLeft w:val="547"/>
          <w:marRight w:val="0"/>
          <w:marTop w:val="400"/>
          <w:marBottom w:val="0"/>
          <w:divBdr>
            <w:top w:val="none" w:sz="0" w:space="0" w:color="auto"/>
            <w:left w:val="none" w:sz="0" w:space="0" w:color="auto"/>
            <w:bottom w:val="none" w:sz="0" w:space="0" w:color="auto"/>
            <w:right w:val="none" w:sz="0" w:space="0" w:color="auto"/>
          </w:divBdr>
        </w:div>
      </w:divsChild>
    </w:div>
    <w:div w:id="99163905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header" Target="header3.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Team%20Newsletter.dotx" TargetMode="External"/></Relationships>
</file>

<file path=word/theme/theme1.xml><?xml version="1.0" encoding="utf-8"?>
<a:theme xmlns:a="http://schemas.openxmlformats.org/drawingml/2006/main" name="Office Theme">
  <a:themeElements>
    <a:clrScheme name="Team Newsletter">
      <a:dk1>
        <a:sysClr val="windowText" lastClr="000000"/>
      </a:dk1>
      <a:lt1>
        <a:sysClr val="window" lastClr="FFFFFF"/>
      </a:lt1>
      <a:dk2>
        <a:srgbClr val="4A4A4A"/>
      </a:dk2>
      <a:lt2>
        <a:srgbClr val="CCCCCC"/>
      </a:lt2>
      <a:accent1>
        <a:srgbClr val="18348A"/>
      </a:accent1>
      <a:accent2>
        <a:srgbClr val="5870BB"/>
      </a:accent2>
      <a:accent3>
        <a:srgbClr val="FFAE00"/>
      </a:accent3>
      <a:accent4>
        <a:srgbClr val="EB3700"/>
      </a:accent4>
      <a:accent5>
        <a:srgbClr val="7400EB"/>
      </a:accent5>
      <a:accent6>
        <a:srgbClr val="92BC00"/>
      </a:accent6>
      <a:hlink>
        <a:srgbClr val="3563F5"/>
      </a:hlink>
      <a:folHlink>
        <a:srgbClr val="839CEA"/>
      </a:folHlink>
    </a:clrScheme>
    <a:fontScheme name="Team Newsletter">
      <a:majorFont>
        <a:latin typeface="Cooper Black"/>
        <a:ea typeface=""/>
        <a:cs typeface=""/>
        <a:font script="Jpan" typeface="ヒラギノ丸ゴ Pro W4"/>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Team Newsletter.dotx</Template>
  <TotalTime>55</TotalTime>
  <Pages>4</Pages>
  <Words>9</Words>
  <Characters>53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Vasiti Ratusau</dc:creator>
  <cp:keywords/>
  <dc:description/>
  <cp:lastModifiedBy>Vasiti Ratusau</cp:lastModifiedBy>
  <cp:revision>4</cp:revision>
  <cp:lastPrinted>2013-03-24T03:32:00Z</cp:lastPrinted>
  <dcterms:created xsi:type="dcterms:W3CDTF">2013-03-24T12:59:00Z</dcterms:created>
  <dcterms:modified xsi:type="dcterms:W3CDTF">2013-03-24T13:59:00Z</dcterms:modified>
  <cp:category/>
</cp:coreProperties>
</file>